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70ECB16" w14:textId="75B10A55" w:rsidR="00D5217A" w:rsidRPr="00D5217A" w:rsidRDefault="00144624" w:rsidP="00D5217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Trail</w:t>
      </w:r>
    </w:p>
    <w:p w14:paraId="72510818" w14:textId="261735E0" w:rsidR="00594AAD" w:rsidRDefault="00B16AD9" w:rsidP="00D77AE9">
      <w:pPr>
        <w:pStyle w:val="Title"/>
        <w:spacing w:before="0" w:after="0" w:line="240" w:lineRule="auto"/>
        <w:jc w:val="center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  <w:r>
        <w:rPr>
          <w:noProof/>
          <w:color w:val="A5B592" w:themeColor="accent1"/>
          <w:sz w:val="60"/>
          <w:szCs w:val="60"/>
          <w14:textOutline w14:w="0" w14:cap="rnd" w14:cmpd="sng" w14:algn="ctr">
            <w14:noFill/>
            <w14:prstDash w14:val="solid"/>
            <w14:bevel/>
          </w14:textOutline>
          <w14:textFill>
            <w14:solidFill>
              <w14:schemeClr w14:val="accent1"/>
            </w14:solidFill>
          </w14:textFill>
        </w:rPr>
        <w:drawing>
          <wp:anchor distT="0" distB="0" distL="114300" distR="114300" simplePos="0" relativeHeight="251658240" behindDoc="0" locked="0" layoutInCell="1" allowOverlap="1" wp14:anchorId="75C56E92" wp14:editId="5366BDE8">
            <wp:simplePos x="0" y="0"/>
            <wp:positionH relativeFrom="page">
              <wp:align>right</wp:align>
            </wp:positionH>
            <wp:positionV relativeFrom="paragraph">
              <wp:posOffset>-445135</wp:posOffset>
            </wp:positionV>
            <wp:extent cx="7772180" cy="2895600"/>
            <wp:effectExtent l="0" t="0" r="635" b="0"/>
            <wp:wrapNone/>
            <wp:docPr id="2041212666" name="Picture 1" descr="A green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212666" name="Picture 1" descr="A green sign with whit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1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A1A28" w14:textId="0864C62E" w:rsidR="00594AAD" w:rsidRDefault="00594AAD" w:rsidP="00B16AD9">
      <w:pPr>
        <w:pStyle w:val="Title"/>
        <w:spacing w:before="0" w:after="0" w:line="240" w:lineRule="auto"/>
        <w:jc w:val="left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</w:p>
    <w:p w14:paraId="0BC32731" w14:textId="52469B33" w:rsidR="00594AAD" w:rsidRDefault="00594AAD" w:rsidP="00D77AE9">
      <w:pPr>
        <w:pStyle w:val="Title"/>
        <w:spacing w:before="0" w:after="0" w:line="240" w:lineRule="auto"/>
        <w:jc w:val="center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</w:p>
    <w:p w14:paraId="388F9740" w14:textId="56D93348" w:rsidR="00B16AD9" w:rsidRDefault="00B16AD9" w:rsidP="00D77AE9">
      <w:pPr>
        <w:pStyle w:val="Title"/>
        <w:spacing w:before="0" w:after="0" w:line="240" w:lineRule="auto"/>
        <w:jc w:val="center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</w:p>
    <w:p w14:paraId="5B3B9FC4" w14:textId="58EAEFDA" w:rsidR="00B16AD9" w:rsidRDefault="00B16AD9" w:rsidP="00D77AE9">
      <w:pPr>
        <w:pStyle w:val="Title"/>
        <w:spacing w:before="0" w:after="0" w:line="240" w:lineRule="auto"/>
        <w:jc w:val="center"/>
        <w:rPr>
          <w:color w:val="536142" w:themeColor="accent1" w:themeShade="80"/>
          <w:sz w:val="60"/>
          <w:szCs w:val="60"/>
          <w14:textFill>
            <w14:solidFill>
              <w14:schemeClr w14:val="accent1">
                <w14:lumMod w14:val="50000"/>
              </w14:schemeClr>
            </w14:solidFill>
          </w14:textFill>
        </w:rPr>
      </w:pPr>
    </w:p>
    <w:p w14:paraId="5D25649C" w14:textId="4CEC824A" w:rsidR="0058045B" w:rsidRPr="00E471AF" w:rsidRDefault="0058045B" w:rsidP="00B16AD9">
      <w:pPr>
        <w:pStyle w:val="Subtitle"/>
        <w:spacing w:before="120" w:line="240" w:lineRule="auto"/>
        <w:jc w:val="left"/>
        <w:rPr>
          <w:b/>
          <w:bCs/>
          <w:color w:val="536142" w:themeColor="accent1" w:themeShade="80"/>
          <w:sz w:val="40"/>
          <w:szCs w:val="40"/>
        </w:rPr>
      </w:pPr>
    </w:p>
    <w:tbl>
      <w:tblPr>
        <w:tblStyle w:val="ListTable6Colorfu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620" w:firstRow="1" w:lastRow="0" w:firstColumn="0" w:lastColumn="0" w:noHBand="1" w:noVBand="1"/>
        <w:tblDescription w:val="Agenda items table"/>
      </w:tblPr>
      <w:tblGrid>
        <w:gridCol w:w="2155"/>
        <w:gridCol w:w="7200"/>
        <w:gridCol w:w="1435"/>
      </w:tblGrid>
      <w:tr w:rsidR="009506E5" w:rsidRPr="009506E5" w14:paraId="7858C350" w14:textId="77777777" w:rsidTr="00253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  <w:tblHeader/>
        </w:trPr>
        <w:tc>
          <w:tcPr>
            <w:tcW w:w="2155" w:type="dxa"/>
            <w:shd w:val="clear" w:color="auto" w:fill="339933"/>
          </w:tcPr>
          <w:sdt>
            <w:sdtPr>
              <w:rPr>
                <w:smallCaps/>
                <w:color w:val="FAF1D4" w:themeColor="accent3" w:themeTint="33"/>
                <w:sz w:val="24"/>
                <w:szCs w:val="24"/>
              </w:rPr>
              <w:alias w:val="Time:"/>
              <w:tag w:val="Time:"/>
              <w:id w:val="-718661838"/>
              <w:placeholder>
                <w:docPart w:val="620093A3BA8F4A28B742CE1653A0345B"/>
              </w:placeholder>
              <w:temporary/>
              <w:showingPlcHdr/>
              <w15:appearance w15:val="hidden"/>
            </w:sdtPr>
            <w:sdtContent>
              <w:p w14:paraId="1C3BBD7D" w14:textId="77777777" w:rsidR="00604FBD" w:rsidRPr="008F6AB6" w:rsidRDefault="0092131B" w:rsidP="009D0FFB">
                <w:pPr>
                  <w:pStyle w:val="Heading2"/>
                  <w:jc w:val="center"/>
                  <w:rPr>
                    <w:b/>
                    <w:bCs/>
                    <w:smallCaps/>
                    <w:color w:val="FAF1D4" w:themeColor="accent3" w:themeTint="33"/>
                    <w:sz w:val="24"/>
                    <w:szCs w:val="24"/>
                  </w:rPr>
                </w:pPr>
                <w:r w:rsidRPr="008F6AB6">
                  <w:rPr>
                    <w:b/>
                    <w:bCs/>
                    <w:smallCaps/>
                    <w:color w:val="FAF1D4" w:themeColor="accent3" w:themeTint="33"/>
                    <w:sz w:val="24"/>
                    <w:szCs w:val="24"/>
                  </w:rPr>
                  <w:t>Time</w:t>
                </w:r>
              </w:p>
            </w:sdtContent>
          </w:sdt>
        </w:tc>
        <w:tc>
          <w:tcPr>
            <w:tcW w:w="7200" w:type="dxa"/>
            <w:shd w:val="clear" w:color="auto" w:fill="339933"/>
          </w:tcPr>
          <w:p w14:paraId="3AE12573" w14:textId="6BB1C484" w:rsidR="00604FBD" w:rsidRPr="008F6AB6" w:rsidRDefault="004F72EE" w:rsidP="00AB09AA">
            <w:pPr>
              <w:pStyle w:val="Heading2"/>
              <w:ind w:left="181"/>
              <w:jc w:val="center"/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</w:pPr>
            <w:r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 xml:space="preserve">Monday, June </w:t>
            </w:r>
            <w:r w:rsidR="00EA440D"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>9</w:t>
            </w:r>
            <w:r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>, 202</w:t>
            </w:r>
            <w:r w:rsidR="00AD58F1"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>5</w:t>
            </w:r>
          </w:p>
        </w:tc>
        <w:tc>
          <w:tcPr>
            <w:tcW w:w="1435" w:type="dxa"/>
            <w:shd w:val="clear" w:color="auto" w:fill="339933"/>
          </w:tcPr>
          <w:p w14:paraId="6A6679BA" w14:textId="3735ABA7" w:rsidR="00604FBD" w:rsidRPr="008F6AB6" w:rsidRDefault="008C1DE5" w:rsidP="009D0FFB">
            <w:pPr>
              <w:pStyle w:val="Heading2"/>
              <w:jc w:val="center"/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</w:pPr>
            <w:r w:rsidRPr="008F6AB6">
              <w:rPr>
                <w:b/>
                <w:bCs/>
                <w:smallCaps/>
                <w:color w:val="FAF1D4" w:themeColor="accent3" w:themeTint="33"/>
                <w:sz w:val="24"/>
                <w:szCs w:val="24"/>
              </w:rPr>
              <w:t>Location</w:t>
            </w:r>
          </w:p>
        </w:tc>
      </w:tr>
      <w:tr w:rsidR="00435E01" w14:paraId="0DEB4C44" w14:textId="77777777" w:rsidTr="0025337D">
        <w:trPr>
          <w:trHeight w:val="683"/>
        </w:trPr>
        <w:tc>
          <w:tcPr>
            <w:tcW w:w="2155" w:type="dxa"/>
          </w:tcPr>
          <w:p w14:paraId="5781FDE5" w14:textId="62F5613C" w:rsidR="00435E01" w:rsidRPr="008C1DE5" w:rsidRDefault="002E6EA8" w:rsidP="005D2214">
            <w:pPr>
              <w:ind w:left="90"/>
              <w:rPr>
                <w:szCs w:val="22"/>
              </w:rPr>
            </w:pPr>
            <w:r>
              <w:rPr>
                <w:szCs w:val="22"/>
              </w:rPr>
              <w:t>10</w:t>
            </w:r>
            <w:r w:rsidR="00907CE4">
              <w:rPr>
                <w:szCs w:val="22"/>
              </w:rPr>
              <w:t>:</w:t>
            </w:r>
            <w:r w:rsidR="005616B0">
              <w:rPr>
                <w:szCs w:val="22"/>
              </w:rPr>
              <w:t>30</w:t>
            </w:r>
            <w:r w:rsidR="00907CE4">
              <w:rPr>
                <w:szCs w:val="22"/>
              </w:rPr>
              <w:t xml:space="preserve"> – 1</w:t>
            </w:r>
            <w:r>
              <w:rPr>
                <w:szCs w:val="22"/>
              </w:rPr>
              <w:t>1</w:t>
            </w:r>
            <w:r w:rsidR="00907CE4">
              <w:rPr>
                <w:szCs w:val="22"/>
              </w:rPr>
              <w:t xml:space="preserve"> a.m. </w:t>
            </w:r>
          </w:p>
        </w:tc>
        <w:tc>
          <w:tcPr>
            <w:tcW w:w="7200" w:type="dxa"/>
          </w:tcPr>
          <w:p w14:paraId="3B6FCFB9" w14:textId="587C2A29" w:rsidR="00907CE4" w:rsidRDefault="00852C1B" w:rsidP="00AB09AA">
            <w:pPr>
              <w:ind w:left="181"/>
              <w:rPr>
                <w:b/>
                <w:bCs/>
                <w:smallCaps/>
              </w:rPr>
            </w:pPr>
            <w:r w:rsidRPr="0037472C">
              <w:rPr>
                <w:b/>
                <w:bCs/>
                <w:smallCaps/>
              </w:rPr>
              <w:t>Check-in</w:t>
            </w:r>
          </w:p>
          <w:p w14:paraId="30F60F29" w14:textId="38DB6E84" w:rsidR="0017283B" w:rsidRPr="0017283B" w:rsidRDefault="0017283B" w:rsidP="00AB09AA">
            <w:pPr>
              <w:ind w:left="181"/>
            </w:pPr>
            <w:r>
              <w:rPr>
                <w:b/>
                <w:bCs/>
                <w:smallCaps/>
              </w:rPr>
              <w:t xml:space="preserve"> </w:t>
            </w:r>
          </w:p>
        </w:tc>
        <w:tc>
          <w:tcPr>
            <w:tcW w:w="1435" w:type="dxa"/>
          </w:tcPr>
          <w:p w14:paraId="6AB070FB" w14:textId="3BD297B2" w:rsidR="00435E01" w:rsidRDefault="00042153" w:rsidP="00852C1B">
            <w:pPr>
              <w:jc w:val="center"/>
            </w:pPr>
            <w:r>
              <w:t xml:space="preserve">Foyer </w:t>
            </w:r>
            <w:r w:rsidR="00731190">
              <w:t>Outside Great Hall</w:t>
            </w:r>
          </w:p>
        </w:tc>
      </w:tr>
      <w:tr w:rsidR="00A651C6" w14:paraId="1D4AFE6D" w14:textId="77777777" w:rsidTr="0025337D">
        <w:trPr>
          <w:trHeight w:val="719"/>
        </w:trPr>
        <w:tc>
          <w:tcPr>
            <w:tcW w:w="2155" w:type="dxa"/>
          </w:tcPr>
          <w:p w14:paraId="5C00996E" w14:textId="0992E204" w:rsidR="00A651C6" w:rsidRDefault="00A651C6" w:rsidP="005D2214">
            <w:pPr>
              <w:ind w:left="90"/>
              <w:rPr>
                <w:szCs w:val="22"/>
              </w:rPr>
            </w:pPr>
            <w:r w:rsidRPr="008C1DE5">
              <w:rPr>
                <w:szCs w:val="22"/>
              </w:rPr>
              <w:t>1</w:t>
            </w:r>
            <w:r w:rsidR="002E6EA8">
              <w:rPr>
                <w:szCs w:val="22"/>
              </w:rPr>
              <w:t>1</w:t>
            </w:r>
            <w:r w:rsidRPr="008C1DE5">
              <w:rPr>
                <w:szCs w:val="22"/>
              </w:rPr>
              <w:t xml:space="preserve"> </w:t>
            </w:r>
            <w:r w:rsidR="009316A3">
              <w:rPr>
                <w:szCs w:val="22"/>
              </w:rPr>
              <w:t xml:space="preserve">– </w:t>
            </w:r>
            <w:r w:rsidR="00997DCB">
              <w:rPr>
                <w:szCs w:val="22"/>
              </w:rPr>
              <w:t>1</w:t>
            </w:r>
            <w:r w:rsidR="009316A3">
              <w:rPr>
                <w:szCs w:val="22"/>
              </w:rPr>
              <w:t>1</w:t>
            </w:r>
            <w:r w:rsidR="00997DCB">
              <w:rPr>
                <w:szCs w:val="22"/>
              </w:rPr>
              <w:t>:45</w:t>
            </w:r>
            <w:r w:rsidR="009316A3">
              <w:rPr>
                <w:szCs w:val="22"/>
              </w:rPr>
              <w:t xml:space="preserve"> </w:t>
            </w:r>
            <w:r w:rsidR="00FE4B16">
              <w:rPr>
                <w:szCs w:val="22"/>
              </w:rPr>
              <w:t>a</w:t>
            </w:r>
            <w:r w:rsidR="00ED7AC9">
              <w:rPr>
                <w:szCs w:val="22"/>
              </w:rPr>
              <w:t>.m.</w:t>
            </w:r>
          </w:p>
        </w:tc>
        <w:tc>
          <w:tcPr>
            <w:tcW w:w="7200" w:type="dxa"/>
          </w:tcPr>
          <w:p w14:paraId="4E88F15B" w14:textId="08B5A3BD" w:rsidR="003712EA" w:rsidRDefault="00000000" w:rsidP="00AB09AA">
            <w:pPr>
              <w:ind w:left="181"/>
              <w:rPr>
                <w:b/>
                <w:bCs/>
                <w:smallCaps/>
              </w:rPr>
            </w:pPr>
            <w:sdt>
              <w:sdtPr>
                <w:rPr>
                  <w:b/>
                  <w:bCs/>
                  <w:smallCaps/>
                </w:rPr>
                <w:alias w:val="Enter item here:"/>
                <w:tag w:val="Enter item here:"/>
                <w:id w:val="45959646"/>
                <w:placeholder>
                  <w:docPart w:val="C2667B38599C450FAB0AD736CE309FA8"/>
                </w:placeholder>
                <w:temporary/>
                <w:showingPlcHdr/>
                <w15:appearance w15:val="hidden"/>
              </w:sdtPr>
              <w:sdtContent>
                <w:r w:rsidR="00A651C6" w:rsidRPr="0037472C">
                  <w:rPr>
                    <w:b/>
                    <w:bCs/>
                    <w:smallCaps/>
                  </w:rPr>
                  <w:t>Welcome</w:t>
                </w:r>
              </w:sdtContent>
            </w:sdt>
            <w:r w:rsidR="00A651C6" w:rsidRPr="0037472C">
              <w:rPr>
                <w:b/>
                <w:bCs/>
                <w:smallCaps/>
              </w:rPr>
              <w:t xml:space="preserve"> and Conference Logistics</w:t>
            </w:r>
            <w:r w:rsidR="003712EA">
              <w:rPr>
                <w:b/>
                <w:bCs/>
                <w:smallCaps/>
              </w:rPr>
              <w:t xml:space="preserve"> </w:t>
            </w:r>
          </w:p>
          <w:p w14:paraId="767A3946" w14:textId="3B573079" w:rsidR="009316A3" w:rsidRDefault="009316A3" w:rsidP="00AB09A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</w:rPr>
              <w:t xml:space="preserve">The “Swap Meet” - </w:t>
            </w:r>
            <w:r w:rsidRPr="004D0E94">
              <w:rPr>
                <w:b/>
                <w:bCs/>
                <w:smallCaps/>
              </w:rPr>
              <w:t xml:space="preserve">Making </w:t>
            </w:r>
            <w:r>
              <w:rPr>
                <w:b/>
                <w:bCs/>
                <w:smallCaps/>
              </w:rPr>
              <w:t>Connections</w:t>
            </w:r>
            <w:r w:rsidRPr="004D0E94">
              <w:rPr>
                <w:b/>
                <w:bCs/>
                <w:smallCaps/>
              </w:rPr>
              <w:t xml:space="preserve">  </w:t>
            </w:r>
          </w:p>
          <w:p w14:paraId="1E0B03C1" w14:textId="1AEB6F3F" w:rsidR="009316A3" w:rsidRPr="0037472C" w:rsidRDefault="00B025BA" w:rsidP="00AB09AA">
            <w:pPr>
              <w:ind w:left="181"/>
              <w:rPr>
                <w:b/>
                <w:bCs/>
                <w:smallCaps/>
              </w:rPr>
            </w:pPr>
            <w:r w:rsidRPr="00B025BA">
              <w:rPr>
                <w:i/>
                <w:iCs/>
              </w:rPr>
              <w:t>Moderator:</w:t>
            </w:r>
            <w:r w:rsidR="004E48EB">
              <w:rPr>
                <w:i/>
                <w:iCs/>
              </w:rPr>
              <w:t xml:space="preserve"> Carson Sadro</w:t>
            </w:r>
          </w:p>
        </w:tc>
        <w:tc>
          <w:tcPr>
            <w:tcW w:w="1435" w:type="dxa"/>
          </w:tcPr>
          <w:p w14:paraId="279BC115" w14:textId="4B25942D" w:rsidR="00A651C6" w:rsidRDefault="00A651C6" w:rsidP="00C3715A">
            <w:pPr>
              <w:jc w:val="center"/>
            </w:pPr>
            <w:r>
              <w:t>Great Hall</w:t>
            </w:r>
          </w:p>
        </w:tc>
      </w:tr>
      <w:tr w:rsidR="000B5F86" w14:paraId="585D8EBA" w14:textId="77777777" w:rsidTr="006017BC">
        <w:trPr>
          <w:trHeight w:val="494"/>
        </w:trPr>
        <w:tc>
          <w:tcPr>
            <w:tcW w:w="2155" w:type="dxa"/>
          </w:tcPr>
          <w:p w14:paraId="5EF2BC84" w14:textId="7667DCEA" w:rsidR="000B5F86" w:rsidRDefault="000B5F86" w:rsidP="005D2214">
            <w:pPr>
              <w:ind w:left="90"/>
              <w:rPr>
                <w:szCs w:val="22"/>
              </w:rPr>
            </w:pPr>
            <w:r>
              <w:rPr>
                <w:szCs w:val="22"/>
              </w:rPr>
              <w:t>11:45</w:t>
            </w:r>
            <w:r w:rsidR="00FE4B16">
              <w:rPr>
                <w:szCs w:val="22"/>
              </w:rPr>
              <w:t xml:space="preserve"> a.m. – 12 </w:t>
            </w:r>
            <w:r w:rsidR="00EA1C61">
              <w:rPr>
                <w:szCs w:val="22"/>
              </w:rPr>
              <w:t>p.m.</w:t>
            </w:r>
          </w:p>
        </w:tc>
        <w:tc>
          <w:tcPr>
            <w:tcW w:w="7200" w:type="dxa"/>
          </w:tcPr>
          <w:p w14:paraId="21370625" w14:textId="762E2DC6" w:rsidR="000B5F86" w:rsidRPr="001A6834" w:rsidRDefault="001A6834" w:rsidP="00AB09AA">
            <w:pPr>
              <w:ind w:left="181"/>
              <w:rPr>
                <w:b/>
                <w:bCs/>
                <w:smallCaps/>
              </w:rPr>
            </w:pPr>
            <w:r w:rsidRPr="001A6834">
              <w:rPr>
                <w:b/>
                <w:bCs/>
                <w:smallCaps/>
              </w:rPr>
              <w:t>Break</w:t>
            </w:r>
          </w:p>
        </w:tc>
        <w:tc>
          <w:tcPr>
            <w:tcW w:w="1435" w:type="dxa"/>
          </w:tcPr>
          <w:p w14:paraId="56F38C63" w14:textId="77777777" w:rsidR="000B5F86" w:rsidRDefault="000B5F86" w:rsidP="00C3715A">
            <w:pPr>
              <w:jc w:val="center"/>
            </w:pPr>
          </w:p>
        </w:tc>
      </w:tr>
      <w:tr w:rsidR="002226C4" w14:paraId="71401A18" w14:textId="77777777" w:rsidTr="0025337D">
        <w:trPr>
          <w:trHeight w:val="1628"/>
        </w:trPr>
        <w:tc>
          <w:tcPr>
            <w:tcW w:w="2155" w:type="dxa"/>
          </w:tcPr>
          <w:p w14:paraId="35336965" w14:textId="4CB92907" w:rsidR="002226C4" w:rsidRDefault="008C329A" w:rsidP="005D2214">
            <w:pPr>
              <w:ind w:left="90"/>
              <w:rPr>
                <w:szCs w:val="22"/>
              </w:rPr>
            </w:pPr>
            <w:r>
              <w:rPr>
                <w:szCs w:val="22"/>
              </w:rPr>
              <w:t>1</w:t>
            </w:r>
            <w:r w:rsidR="002E6EA8">
              <w:rPr>
                <w:szCs w:val="22"/>
              </w:rPr>
              <w:t>2</w:t>
            </w:r>
            <w:r>
              <w:rPr>
                <w:szCs w:val="22"/>
              </w:rPr>
              <w:t xml:space="preserve"> – 1</w:t>
            </w:r>
            <w:r w:rsidR="00731190">
              <w:rPr>
                <w:szCs w:val="22"/>
              </w:rPr>
              <w:t>2</w:t>
            </w:r>
            <w:r w:rsidR="002E6EA8">
              <w:rPr>
                <w:szCs w:val="22"/>
              </w:rPr>
              <w:t>:</w:t>
            </w:r>
            <w:r w:rsidR="00731190">
              <w:rPr>
                <w:szCs w:val="22"/>
              </w:rPr>
              <w:t>4</w:t>
            </w:r>
            <w:r w:rsidR="003712EA">
              <w:rPr>
                <w:szCs w:val="22"/>
              </w:rPr>
              <w:t>5 p</w:t>
            </w:r>
            <w:r w:rsidR="002B128D">
              <w:rPr>
                <w:szCs w:val="22"/>
              </w:rPr>
              <w:t>.m.</w:t>
            </w:r>
          </w:p>
        </w:tc>
        <w:tc>
          <w:tcPr>
            <w:tcW w:w="7200" w:type="dxa"/>
          </w:tcPr>
          <w:p w14:paraId="3FD5E6FE" w14:textId="3CC33439" w:rsidR="00126925" w:rsidRDefault="00587996" w:rsidP="00AB09AA">
            <w:pPr>
              <w:ind w:left="181"/>
              <w:rPr>
                <w:b/>
                <w:bCs/>
              </w:rPr>
            </w:pPr>
            <w:r w:rsidRPr="003A373F">
              <w:rPr>
                <w:b/>
                <w:bCs/>
                <w:smallCaps/>
              </w:rPr>
              <w:t>All Group Session</w:t>
            </w:r>
          </w:p>
          <w:p w14:paraId="262E6CA6" w14:textId="635A3F62" w:rsidR="008505A4" w:rsidRDefault="008505A4" w:rsidP="00AB09AA">
            <w:pPr>
              <w:ind w:left="18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Annual Advocacy Writing Competition Winner</w:t>
            </w:r>
          </w:p>
          <w:p w14:paraId="64CB3918" w14:textId="30FAB862" w:rsidR="00430EFB" w:rsidRDefault="007D1CD8" w:rsidP="008C5390">
            <w:pPr>
              <w:spacing w:after="0"/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“Trial by AI: Reinventing Advocacy Training for the Modern Lawyer”</w:t>
            </w:r>
          </w:p>
          <w:p w14:paraId="105F2608" w14:textId="31104CCB" w:rsidR="00430EFB" w:rsidRPr="00430EFB" w:rsidRDefault="007D1CD8" w:rsidP="008C5390">
            <w:pPr>
              <w:spacing w:before="0"/>
              <w:ind w:left="181"/>
              <w:jc w:val="center"/>
              <w:rPr>
                <w:i/>
                <w:iCs/>
              </w:rPr>
            </w:pPr>
            <w:r w:rsidRPr="0074441F">
              <w:rPr>
                <w:i/>
                <w:iCs/>
              </w:rPr>
              <w:t>Alexandria Serra</w:t>
            </w:r>
          </w:p>
        </w:tc>
        <w:tc>
          <w:tcPr>
            <w:tcW w:w="1435" w:type="dxa"/>
          </w:tcPr>
          <w:p w14:paraId="2D42A852" w14:textId="4874986C" w:rsidR="002226C4" w:rsidRDefault="00587996" w:rsidP="00C3715A">
            <w:pPr>
              <w:jc w:val="center"/>
            </w:pPr>
            <w:r>
              <w:t>Great Hall</w:t>
            </w:r>
          </w:p>
        </w:tc>
      </w:tr>
      <w:tr w:rsidR="008C329A" w14:paraId="59DC90BF" w14:textId="77777777" w:rsidTr="0025337D">
        <w:trPr>
          <w:trHeight w:val="1340"/>
        </w:trPr>
        <w:tc>
          <w:tcPr>
            <w:tcW w:w="2155" w:type="dxa"/>
          </w:tcPr>
          <w:p w14:paraId="4A09240E" w14:textId="10A60922" w:rsidR="008C329A" w:rsidRDefault="00745B00" w:rsidP="005D2214">
            <w:pPr>
              <w:ind w:left="90"/>
              <w:rPr>
                <w:szCs w:val="22"/>
              </w:rPr>
            </w:pPr>
            <w:r>
              <w:rPr>
                <w:szCs w:val="22"/>
              </w:rPr>
              <w:t>1</w:t>
            </w:r>
            <w:r w:rsidR="00AF3D01">
              <w:rPr>
                <w:szCs w:val="22"/>
              </w:rPr>
              <w:t>2</w:t>
            </w:r>
            <w:r>
              <w:rPr>
                <w:szCs w:val="22"/>
              </w:rPr>
              <w:t>:</w:t>
            </w:r>
            <w:r w:rsidR="00AF3D01">
              <w:rPr>
                <w:szCs w:val="22"/>
              </w:rPr>
              <w:t>4</w:t>
            </w:r>
            <w:r w:rsidR="00472B85">
              <w:rPr>
                <w:szCs w:val="22"/>
              </w:rPr>
              <w:t>5</w:t>
            </w:r>
            <w:r>
              <w:rPr>
                <w:szCs w:val="22"/>
              </w:rPr>
              <w:t xml:space="preserve"> – </w:t>
            </w:r>
            <w:r w:rsidR="00587996">
              <w:rPr>
                <w:szCs w:val="22"/>
              </w:rPr>
              <w:t>2:</w:t>
            </w:r>
            <w:r w:rsidR="00AF3D01">
              <w:rPr>
                <w:szCs w:val="22"/>
              </w:rPr>
              <w:t>15</w:t>
            </w:r>
            <w:r w:rsidR="002B128D">
              <w:rPr>
                <w:szCs w:val="22"/>
              </w:rPr>
              <w:t xml:space="preserve"> p.m.</w:t>
            </w:r>
          </w:p>
        </w:tc>
        <w:tc>
          <w:tcPr>
            <w:tcW w:w="7200" w:type="dxa"/>
          </w:tcPr>
          <w:p w14:paraId="435DD18C" w14:textId="53C8C58A" w:rsidR="00587996" w:rsidRDefault="00587996" w:rsidP="00AB09AA">
            <w:pPr>
              <w:ind w:left="181"/>
              <w:rPr>
                <w:b/>
                <w:bCs/>
                <w:smallCaps/>
              </w:rPr>
            </w:pPr>
            <w:r w:rsidRPr="00BC1258">
              <w:rPr>
                <w:b/>
                <w:bCs/>
                <w:smallCaps/>
              </w:rPr>
              <w:t>Lunch</w:t>
            </w:r>
            <w:r>
              <w:rPr>
                <w:b/>
                <w:bCs/>
                <w:smallCaps/>
              </w:rPr>
              <w:t xml:space="preserve"> Presentation</w:t>
            </w:r>
            <w:r w:rsidR="00A5344F">
              <w:rPr>
                <w:b/>
                <w:bCs/>
                <w:smallCaps/>
              </w:rPr>
              <w:t xml:space="preserve"> </w:t>
            </w:r>
            <w:r w:rsidR="00A5344F" w:rsidRPr="00A5344F">
              <w:rPr>
                <w:b/>
                <w:bCs/>
              </w:rPr>
              <w:t>(1:</w:t>
            </w:r>
            <w:r w:rsidR="00AF3D01">
              <w:rPr>
                <w:b/>
                <w:bCs/>
              </w:rPr>
              <w:t>15</w:t>
            </w:r>
            <w:r w:rsidR="00A5344F" w:rsidRPr="00A5344F">
              <w:rPr>
                <w:b/>
                <w:bCs/>
              </w:rPr>
              <w:t xml:space="preserve"> – 2 p.m.)</w:t>
            </w:r>
            <w:r>
              <w:rPr>
                <w:b/>
                <w:bCs/>
                <w:smallCaps/>
              </w:rPr>
              <w:t xml:space="preserve"> </w:t>
            </w:r>
            <w:bookmarkStart w:id="0" w:name="_Hlk133580518"/>
          </w:p>
          <w:p w14:paraId="665768F3" w14:textId="77DF90F3" w:rsidR="00154BD1" w:rsidRDefault="00587996" w:rsidP="00AB09AA">
            <w:pPr>
              <w:ind w:left="181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“This One Time at Band Camp”: Reexamining the Use of “War</w:t>
            </w:r>
          </w:p>
          <w:p w14:paraId="557ABB85" w14:textId="56C8AE7D" w:rsidR="00587996" w:rsidRDefault="00587996" w:rsidP="00AB09AA">
            <w:pPr>
              <w:ind w:left="181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Stories” in Trial Advocacy Pedagogy</w:t>
            </w:r>
          </w:p>
          <w:bookmarkEnd w:id="0"/>
          <w:p w14:paraId="5BB8FE28" w14:textId="711DA8FC" w:rsidR="00472B85" w:rsidRPr="00587996" w:rsidRDefault="004B7078" w:rsidP="00AB09AA">
            <w:pPr>
              <w:ind w:left="181"/>
              <w:jc w:val="center"/>
            </w:pPr>
            <w:r>
              <w:rPr>
                <w:i/>
                <w:iCs/>
                <w:color w:val="auto"/>
              </w:rPr>
              <w:t>Todd Berger</w:t>
            </w:r>
          </w:p>
        </w:tc>
        <w:tc>
          <w:tcPr>
            <w:tcW w:w="1435" w:type="dxa"/>
          </w:tcPr>
          <w:p w14:paraId="62FB32E6" w14:textId="458A88F0" w:rsidR="008C329A" w:rsidRDefault="00587996" w:rsidP="00C3715A">
            <w:pPr>
              <w:jc w:val="center"/>
            </w:pPr>
            <w:r>
              <w:t>Mann Lounge</w:t>
            </w:r>
          </w:p>
        </w:tc>
      </w:tr>
      <w:tr w:rsidR="000348B5" w14:paraId="7A566A75" w14:textId="77777777" w:rsidTr="0025337D">
        <w:trPr>
          <w:trHeight w:val="1043"/>
        </w:trPr>
        <w:tc>
          <w:tcPr>
            <w:tcW w:w="2155" w:type="dxa"/>
          </w:tcPr>
          <w:p w14:paraId="509CE8D0" w14:textId="2E3DB719" w:rsidR="000348B5" w:rsidRDefault="00587996" w:rsidP="005D2214">
            <w:pPr>
              <w:ind w:left="90"/>
            </w:pPr>
            <w:r>
              <w:t>2:</w:t>
            </w:r>
            <w:r w:rsidR="00F1465D">
              <w:t>15</w:t>
            </w:r>
            <w:r>
              <w:t xml:space="preserve"> </w:t>
            </w:r>
            <w:r w:rsidR="000348B5">
              <w:t xml:space="preserve">– </w:t>
            </w:r>
            <w:r>
              <w:t>3</w:t>
            </w:r>
            <w:r w:rsidR="000348B5">
              <w:t>:</w:t>
            </w:r>
            <w:r w:rsidR="00F1465D">
              <w:t>30</w:t>
            </w:r>
            <w:r w:rsidR="000348B5">
              <w:t xml:space="preserve"> p.m. </w:t>
            </w:r>
          </w:p>
        </w:tc>
        <w:tc>
          <w:tcPr>
            <w:tcW w:w="7200" w:type="dxa"/>
          </w:tcPr>
          <w:p w14:paraId="19740F96" w14:textId="7E4967A6" w:rsidR="00F26F9A" w:rsidRPr="00F26F9A" w:rsidRDefault="00F26F9A" w:rsidP="00AB09AA">
            <w:pPr>
              <w:ind w:left="181"/>
              <w:rPr>
                <w:b/>
                <w:bCs/>
                <w:smallCaps/>
              </w:rPr>
            </w:pPr>
            <w:r w:rsidRPr="00F26F9A">
              <w:rPr>
                <w:b/>
                <w:bCs/>
                <w:smallCaps/>
              </w:rPr>
              <w:t>Breakout Sessions</w:t>
            </w:r>
            <w:r w:rsidR="000348B5" w:rsidRPr="00F26F9A">
              <w:rPr>
                <w:b/>
                <w:bCs/>
                <w:smallCaps/>
              </w:rPr>
              <w:t xml:space="preserve"> </w:t>
            </w:r>
          </w:p>
          <w:p w14:paraId="79AC371F" w14:textId="611A3A32" w:rsidR="00A80329" w:rsidRPr="003A373F" w:rsidRDefault="00F26F9A" w:rsidP="00AB09A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Session </w:t>
            </w:r>
            <w:r w:rsidR="000348B5" w:rsidRPr="003A373F">
              <w:rPr>
                <w:b/>
                <w:bCs/>
                <w:smallCaps/>
              </w:rPr>
              <w:t xml:space="preserve">1: </w:t>
            </w:r>
            <w:r w:rsidR="00EC5868">
              <w:rPr>
                <w:b/>
                <w:bCs/>
                <w:smallCaps/>
              </w:rPr>
              <w:t xml:space="preserve">Debrief on </w:t>
            </w:r>
            <w:r w:rsidR="006C122E">
              <w:rPr>
                <w:b/>
                <w:bCs/>
                <w:smallCaps/>
              </w:rPr>
              <w:t xml:space="preserve">National </w:t>
            </w:r>
            <w:r>
              <w:rPr>
                <w:b/>
                <w:bCs/>
                <w:smallCaps/>
              </w:rPr>
              <w:t xml:space="preserve">Trial </w:t>
            </w:r>
            <w:r w:rsidR="006C122E">
              <w:rPr>
                <w:b/>
                <w:bCs/>
                <w:smallCaps/>
              </w:rPr>
              <w:t>Competitions</w:t>
            </w:r>
            <w:r w:rsidR="000348B5" w:rsidRPr="003A373F">
              <w:rPr>
                <w:b/>
                <w:bCs/>
                <w:smallCaps/>
              </w:rPr>
              <w:t xml:space="preserve"> </w:t>
            </w:r>
          </w:p>
          <w:p w14:paraId="05A1EFEA" w14:textId="31A753B1" w:rsidR="00A80329" w:rsidRPr="001303A2" w:rsidRDefault="00F52FF1" w:rsidP="00696982">
            <w:pPr>
              <w:pStyle w:val="ListParagraph"/>
              <w:numPr>
                <w:ilvl w:val="0"/>
                <w:numId w:val="13"/>
              </w:numPr>
              <w:ind w:left="181" w:firstLine="180"/>
            </w:pPr>
            <w:r>
              <w:t>How do w</w:t>
            </w:r>
            <w:r w:rsidR="00A80329" w:rsidRPr="001303A2">
              <w:t xml:space="preserve">e feel about AAJ/NTC now?  </w:t>
            </w:r>
          </w:p>
          <w:p w14:paraId="02ED4879" w14:textId="1F844538" w:rsidR="00A80329" w:rsidRDefault="00A328B2" w:rsidP="00696982">
            <w:pPr>
              <w:pStyle w:val="ListParagraph"/>
              <w:numPr>
                <w:ilvl w:val="0"/>
                <w:numId w:val="13"/>
              </w:numPr>
              <w:ind w:left="181" w:firstLine="180"/>
            </w:pPr>
            <w:r>
              <w:t>What</w:t>
            </w:r>
            <w:r w:rsidR="001750B5">
              <w:t xml:space="preserve"> </w:t>
            </w:r>
            <w:r>
              <w:t xml:space="preserve">do the </w:t>
            </w:r>
            <w:r w:rsidR="00EE45C0" w:rsidRPr="001303A2">
              <w:t>post-competition survey</w:t>
            </w:r>
            <w:r w:rsidR="00AE4A3E" w:rsidRPr="001303A2">
              <w:t>s</w:t>
            </w:r>
            <w:r w:rsidR="001F4654" w:rsidRPr="001303A2">
              <w:t xml:space="preserve"> </w:t>
            </w:r>
            <w:r>
              <w:t>tell us</w:t>
            </w:r>
            <w:r w:rsidR="00CA638E">
              <w:t>?</w:t>
            </w:r>
          </w:p>
          <w:p w14:paraId="2060B6A6" w14:textId="62D8F72E" w:rsidR="00CA638E" w:rsidRPr="001303A2" w:rsidRDefault="00CA638E" w:rsidP="00696982">
            <w:pPr>
              <w:pStyle w:val="ListParagraph"/>
              <w:numPr>
                <w:ilvl w:val="0"/>
                <w:numId w:val="13"/>
              </w:numPr>
              <w:ind w:left="181" w:firstLine="180"/>
            </w:pPr>
            <w:r>
              <w:t>Are there issues worth reporting?</w:t>
            </w:r>
          </w:p>
          <w:p w14:paraId="623B884F" w14:textId="799AC617" w:rsidR="000348B5" w:rsidRPr="000D6C4B" w:rsidRDefault="000348B5" w:rsidP="00AB09AA">
            <w:pPr>
              <w:ind w:left="181"/>
              <w:rPr>
                <w:b/>
                <w:bCs/>
                <w:i/>
                <w:iCs/>
                <w:color w:val="auto"/>
              </w:rPr>
            </w:pPr>
            <w:r w:rsidRPr="0008545B">
              <w:rPr>
                <w:i/>
                <w:iCs/>
                <w:color w:val="auto"/>
              </w:rPr>
              <w:t>Moderators</w:t>
            </w:r>
            <w:r w:rsidR="00971D66">
              <w:rPr>
                <w:i/>
                <w:iCs/>
                <w:color w:val="auto"/>
              </w:rPr>
              <w:t>:</w:t>
            </w:r>
            <w:r w:rsidR="0008545B" w:rsidRPr="0008545B">
              <w:rPr>
                <w:i/>
                <w:iCs/>
                <w:color w:val="auto"/>
              </w:rPr>
              <w:t xml:space="preserve"> Brett Bayne</w:t>
            </w:r>
            <w:r w:rsidR="0008545B">
              <w:rPr>
                <w:i/>
                <w:iCs/>
                <w:color w:val="auto"/>
              </w:rPr>
              <w:t>,</w:t>
            </w:r>
            <w:r w:rsidR="00273224" w:rsidRPr="0008545B">
              <w:rPr>
                <w:i/>
                <w:iCs/>
                <w:color w:val="auto"/>
              </w:rPr>
              <w:t xml:space="preserve"> Robert Little</w:t>
            </w:r>
            <w:r w:rsidR="00026DC4" w:rsidRPr="0008545B">
              <w:rPr>
                <w:i/>
                <w:iCs/>
                <w:color w:val="auto"/>
              </w:rPr>
              <w:t xml:space="preserve">, </w:t>
            </w:r>
            <w:r w:rsidR="0008545B" w:rsidRPr="0008545B">
              <w:rPr>
                <w:i/>
                <w:iCs/>
                <w:color w:val="auto"/>
              </w:rPr>
              <w:t>Jared Rosenblatt</w:t>
            </w:r>
          </w:p>
          <w:p w14:paraId="593ABAF1" w14:textId="4DD20AFC" w:rsidR="00AF60E3" w:rsidRDefault="00843065" w:rsidP="00AB09AA">
            <w:pPr>
              <w:ind w:left="181"/>
              <w:rPr>
                <w:b/>
                <w:bCs/>
                <w:smallCaps/>
              </w:rPr>
            </w:pPr>
            <w:r w:rsidRPr="00843065">
              <w:rPr>
                <w:b/>
                <w:bCs/>
                <w:smallCaps/>
              </w:rPr>
              <w:lastRenderedPageBreak/>
              <w:t>Session 2:</w:t>
            </w:r>
            <w:r>
              <w:rPr>
                <w:b/>
                <w:bCs/>
                <w:smallCaps/>
              </w:rPr>
              <w:t xml:space="preserve"> </w:t>
            </w:r>
            <w:r w:rsidR="001A621E" w:rsidRPr="001A621E">
              <w:rPr>
                <w:b/>
                <w:bCs/>
                <w:smallCaps/>
              </w:rPr>
              <w:t xml:space="preserve">The Next Gen Bar Exam: Take the Test, Fill the Gap &amp; Teach the Skills </w:t>
            </w:r>
          </w:p>
          <w:p w14:paraId="400715C6" w14:textId="32521EF6" w:rsidR="001A621E" w:rsidRPr="009909D7" w:rsidRDefault="00FA0984" w:rsidP="00696982">
            <w:pPr>
              <w:pStyle w:val="ListParagraph"/>
              <w:numPr>
                <w:ilvl w:val="0"/>
                <w:numId w:val="13"/>
              </w:numPr>
              <w:ind w:left="181" w:firstLine="180"/>
              <w:rPr>
                <w:b/>
                <w:bCs/>
                <w:smallCaps/>
              </w:rPr>
            </w:pPr>
            <w:r>
              <w:t xml:space="preserve">What skills are being tested? (explore a </w:t>
            </w:r>
            <w:r w:rsidR="001A621E" w:rsidRPr="00AF60E3">
              <w:t>sample exam</w:t>
            </w:r>
            <w:r>
              <w:t>)</w:t>
            </w:r>
          </w:p>
          <w:p w14:paraId="6ADB2E7C" w14:textId="25171334" w:rsidR="001A621E" w:rsidRPr="00CD2DF3" w:rsidRDefault="001A621E" w:rsidP="00696982">
            <w:pPr>
              <w:pStyle w:val="ListParagraph"/>
              <w:numPr>
                <w:ilvl w:val="0"/>
                <w:numId w:val="13"/>
              </w:numPr>
              <w:ind w:left="181" w:firstLine="180"/>
              <w:rPr>
                <w:b/>
                <w:bCs/>
              </w:rPr>
            </w:pPr>
            <w:r w:rsidRPr="00CD2DF3">
              <w:t xml:space="preserve">How </w:t>
            </w:r>
            <w:r w:rsidR="00A75FA7" w:rsidRPr="00CD2DF3">
              <w:t>do we</w:t>
            </w:r>
            <w:r w:rsidRPr="00CD2DF3">
              <w:t xml:space="preserve"> use our advocacy courses to prepare students?</w:t>
            </w:r>
          </w:p>
          <w:p w14:paraId="759337EA" w14:textId="05E94F6A" w:rsidR="001A621E" w:rsidRPr="00CD2DF3" w:rsidRDefault="001A621E" w:rsidP="00696982">
            <w:pPr>
              <w:pStyle w:val="ListParagraph"/>
              <w:numPr>
                <w:ilvl w:val="0"/>
                <w:numId w:val="13"/>
              </w:numPr>
              <w:ind w:left="721"/>
              <w:rPr>
                <w:b/>
                <w:bCs/>
              </w:rPr>
            </w:pPr>
            <w:r w:rsidRPr="00CD2DF3">
              <w:t>Can we utilize these changes to advocate for increased funding/support of advocacy programs?</w:t>
            </w:r>
          </w:p>
          <w:p w14:paraId="2E9C66F4" w14:textId="73149438" w:rsidR="000348B5" w:rsidRPr="00B22427" w:rsidRDefault="001A621E" w:rsidP="00AB09AA">
            <w:pPr>
              <w:ind w:left="181"/>
              <w:rPr>
                <w:b/>
                <w:bCs/>
                <w:smallCaps/>
              </w:rPr>
            </w:pPr>
            <w:r>
              <w:rPr>
                <w:i/>
                <w:iCs/>
              </w:rPr>
              <w:t>Presenters</w:t>
            </w:r>
            <w:r w:rsidR="0008545B">
              <w:rPr>
                <w:i/>
                <w:iCs/>
              </w:rPr>
              <w:t xml:space="preserve">: </w:t>
            </w:r>
            <w:r w:rsidR="0008545B" w:rsidRPr="003E0ACD">
              <w:rPr>
                <w:i/>
                <w:iCs/>
                <w:color w:val="auto"/>
              </w:rPr>
              <w:t>Marsha Grig</w:t>
            </w:r>
            <w:r w:rsidR="00971D66">
              <w:rPr>
                <w:i/>
                <w:iCs/>
                <w:color w:val="auto"/>
              </w:rPr>
              <w:t>g</w:t>
            </w:r>
            <w:r w:rsidR="00FA0425">
              <w:rPr>
                <w:i/>
                <w:iCs/>
                <w:color w:val="auto"/>
              </w:rPr>
              <w:t>s</w:t>
            </w:r>
            <w:r w:rsidR="00971D66">
              <w:rPr>
                <w:i/>
                <w:iCs/>
                <w:color w:val="auto"/>
              </w:rPr>
              <w:t xml:space="preserve">, </w:t>
            </w:r>
            <w:r w:rsidR="00564087">
              <w:rPr>
                <w:i/>
                <w:iCs/>
              </w:rPr>
              <w:t>Joanna Perini-Abbott</w:t>
            </w:r>
            <w:r w:rsidR="0027033A">
              <w:rPr>
                <w:i/>
                <w:iCs/>
              </w:rPr>
              <w:t>, Liz Lippy</w:t>
            </w:r>
          </w:p>
        </w:tc>
        <w:tc>
          <w:tcPr>
            <w:tcW w:w="1435" w:type="dxa"/>
          </w:tcPr>
          <w:p w14:paraId="570A12B6" w14:textId="77777777" w:rsidR="00502306" w:rsidRDefault="00502306" w:rsidP="000348B5">
            <w:pPr>
              <w:jc w:val="center"/>
            </w:pPr>
          </w:p>
          <w:p w14:paraId="1A668D45" w14:textId="7BE338E1" w:rsidR="000348B5" w:rsidRDefault="00C479B5" w:rsidP="000348B5">
            <w:pPr>
              <w:jc w:val="center"/>
            </w:pPr>
            <w:r>
              <w:t>Great Hall</w:t>
            </w:r>
          </w:p>
          <w:p w14:paraId="02B3B080" w14:textId="77777777" w:rsidR="00C479B5" w:rsidRDefault="00C479B5" w:rsidP="000348B5">
            <w:pPr>
              <w:jc w:val="center"/>
            </w:pPr>
          </w:p>
          <w:p w14:paraId="4618D930" w14:textId="77777777" w:rsidR="00C479B5" w:rsidRDefault="00C479B5" w:rsidP="000348B5">
            <w:pPr>
              <w:jc w:val="center"/>
            </w:pPr>
          </w:p>
          <w:p w14:paraId="3514A5D1" w14:textId="77777777" w:rsidR="00C479B5" w:rsidRDefault="00C479B5" w:rsidP="000348B5">
            <w:pPr>
              <w:jc w:val="center"/>
            </w:pPr>
          </w:p>
          <w:p w14:paraId="384CBDB1" w14:textId="5A4C3535" w:rsidR="00C479B5" w:rsidRDefault="000823FB" w:rsidP="000348B5">
            <w:pPr>
              <w:jc w:val="center"/>
            </w:pPr>
            <w:r>
              <w:lastRenderedPageBreak/>
              <w:t>Mann</w:t>
            </w:r>
            <w:r w:rsidR="00153E14">
              <w:t xml:space="preserve"> </w:t>
            </w:r>
            <w:r>
              <w:t>Lounge</w:t>
            </w:r>
          </w:p>
          <w:p w14:paraId="2BC625A7" w14:textId="77777777" w:rsidR="00C479B5" w:rsidRDefault="00C479B5" w:rsidP="000348B5">
            <w:pPr>
              <w:jc w:val="center"/>
            </w:pPr>
          </w:p>
          <w:p w14:paraId="41266DFD" w14:textId="5EE72127" w:rsidR="004A4E70" w:rsidRDefault="004A4E70" w:rsidP="000348B5">
            <w:pPr>
              <w:jc w:val="center"/>
            </w:pPr>
          </w:p>
        </w:tc>
      </w:tr>
      <w:tr w:rsidR="00A80329" w14:paraId="0F216F9C" w14:textId="77777777" w:rsidTr="0025337D">
        <w:trPr>
          <w:trHeight w:val="611"/>
        </w:trPr>
        <w:tc>
          <w:tcPr>
            <w:tcW w:w="2155" w:type="dxa"/>
          </w:tcPr>
          <w:p w14:paraId="6DEE47ED" w14:textId="16FB83DE" w:rsidR="00A80329" w:rsidRDefault="00587996" w:rsidP="005D2214">
            <w:pPr>
              <w:ind w:left="90"/>
            </w:pPr>
            <w:r>
              <w:lastRenderedPageBreak/>
              <w:t>3</w:t>
            </w:r>
            <w:r w:rsidR="00A80329">
              <w:t>:</w:t>
            </w:r>
            <w:r w:rsidR="00FA0984">
              <w:t>30</w:t>
            </w:r>
            <w:r w:rsidR="00A80329">
              <w:t xml:space="preserve"> – </w:t>
            </w:r>
            <w:r w:rsidR="00340D89">
              <w:t>3:</w:t>
            </w:r>
            <w:r>
              <w:t>4</w:t>
            </w:r>
            <w:r w:rsidR="00340D89">
              <w:t>5</w:t>
            </w:r>
            <w:r w:rsidR="00A80329">
              <w:t xml:space="preserve"> p.m.</w:t>
            </w:r>
          </w:p>
        </w:tc>
        <w:tc>
          <w:tcPr>
            <w:tcW w:w="7200" w:type="dxa"/>
          </w:tcPr>
          <w:p w14:paraId="694A4DA6" w14:textId="5472CF90" w:rsidR="00A80329" w:rsidRPr="003A373F" w:rsidRDefault="00A80329" w:rsidP="00AB09AA">
            <w:pPr>
              <w:ind w:left="181"/>
              <w:rPr>
                <w:b/>
                <w:bCs/>
                <w:smallCaps/>
              </w:rPr>
            </w:pPr>
            <w:r w:rsidRPr="003A373F">
              <w:rPr>
                <w:b/>
                <w:bCs/>
                <w:smallCaps/>
              </w:rPr>
              <w:t>B</w:t>
            </w:r>
            <w:r w:rsidR="003A373F" w:rsidRPr="003A373F">
              <w:rPr>
                <w:b/>
                <w:bCs/>
                <w:smallCaps/>
              </w:rPr>
              <w:t xml:space="preserve">reak </w:t>
            </w:r>
          </w:p>
        </w:tc>
        <w:tc>
          <w:tcPr>
            <w:tcW w:w="1435" w:type="dxa"/>
          </w:tcPr>
          <w:p w14:paraId="6291D190" w14:textId="77777777" w:rsidR="00A80329" w:rsidRDefault="00A80329" w:rsidP="000348B5">
            <w:pPr>
              <w:jc w:val="center"/>
            </w:pPr>
          </w:p>
        </w:tc>
      </w:tr>
      <w:tr w:rsidR="000348B5" w14:paraId="44810EFD" w14:textId="77777777" w:rsidTr="0025337D">
        <w:trPr>
          <w:trHeight w:val="1043"/>
        </w:trPr>
        <w:tc>
          <w:tcPr>
            <w:tcW w:w="2155" w:type="dxa"/>
          </w:tcPr>
          <w:p w14:paraId="3B03E0C1" w14:textId="49FEA6BA" w:rsidR="000348B5" w:rsidRDefault="00340D89" w:rsidP="005D2214">
            <w:pPr>
              <w:ind w:left="90"/>
            </w:pPr>
            <w:r>
              <w:t>3:</w:t>
            </w:r>
            <w:r w:rsidR="00587996">
              <w:t>4</w:t>
            </w:r>
            <w:r>
              <w:t>5</w:t>
            </w:r>
            <w:r w:rsidR="000348B5">
              <w:t xml:space="preserve"> – </w:t>
            </w:r>
            <w:r>
              <w:t>4:45</w:t>
            </w:r>
            <w:r w:rsidR="000348B5">
              <w:t xml:space="preserve"> p.m.</w:t>
            </w:r>
          </w:p>
        </w:tc>
        <w:tc>
          <w:tcPr>
            <w:tcW w:w="7200" w:type="dxa"/>
          </w:tcPr>
          <w:p w14:paraId="6D569FB5" w14:textId="5391996F" w:rsidR="0036300C" w:rsidRDefault="000348B5" w:rsidP="00AB09AA">
            <w:pPr>
              <w:ind w:left="181"/>
              <w:rPr>
                <w:b/>
                <w:bCs/>
                <w:smallCaps/>
              </w:rPr>
            </w:pPr>
            <w:r w:rsidRPr="00B22427">
              <w:rPr>
                <w:b/>
                <w:bCs/>
                <w:smallCaps/>
              </w:rPr>
              <w:t>All Group Session</w:t>
            </w:r>
            <w:r>
              <w:rPr>
                <w:b/>
                <w:bCs/>
                <w:smallCaps/>
              </w:rPr>
              <w:t xml:space="preserve"> </w:t>
            </w:r>
          </w:p>
          <w:p w14:paraId="12543A9F" w14:textId="78F0794C" w:rsidR="00FF156E" w:rsidRDefault="00CD3C1D" w:rsidP="005F3949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Under pressure: How to Give Feedback During Competition so that it is R</w:t>
            </w:r>
            <w:r w:rsidR="00811879">
              <w:rPr>
                <w:b/>
                <w:bCs/>
                <w:smallCaps/>
              </w:rPr>
              <w:t>eceived</w:t>
            </w:r>
          </w:p>
          <w:p w14:paraId="54825077" w14:textId="0927B0D4" w:rsidR="00811879" w:rsidRPr="00CE1FA8" w:rsidRDefault="00682802" w:rsidP="00696982">
            <w:pPr>
              <w:pStyle w:val="ListParagraph"/>
              <w:numPr>
                <w:ilvl w:val="0"/>
                <w:numId w:val="13"/>
              </w:numPr>
              <w:ind w:hanging="359"/>
            </w:pPr>
            <w:r w:rsidRPr="00CE1FA8">
              <w:t xml:space="preserve">What are the best practices for evaluator </w:t>
            </w:r>
            <w:r w:rsidR="00CE1FA8" w:rsidRPr="00CE1FA8">
              <w:t>feedback</w:t>
            </w:r>
            <w:r w:rsidRPr="00CE1FA8">
              <w:t xml:space="preserve"> post-rounds?</w:t>
            </w:r>
          </w:p>
          <w:p w14:paraId="1E5BE43D" w14:textId="0D3DF598" w:rsidR="00682802" w:rsidRPr="00CE1FA8" w:rsidRDefault="00682802" w:rsidP="00696982">
            <w:pPr>
              <w:pStyle w:val="ListParagraph"/>
              <w:numPr>
                <w:ilvl w:val="0"/>
                <w:numId w:val="13"/>
              </w:numPr>
              <w:ind w:hanging="359"/>
            </w:pPr>
            <w:r w:rsidRPr="00CE1FA8">
              <w:t>How can coaches help students incorporate that feedback during the competition?</w:t>
            </w:r>
          </w:p>
          <w:p w14:paraId="650578BA" w14:textId="27CA52AA" w:rsidR="003E4858" w:rsidRDefault="003E4858" w:rsidP="00696982">
            <w:pPr>
              <w:pStyle w:val="ListParagraph"/>
              <w:numPr>
                <w:ilvl w:val="0"/>
                <w:numId w:val="13"/>
              </w:numPr>
              <w:ind w:hanging="359"/>
            </w:pPr>
            <w:r w:rsidRPr="00CE1FA8">
              <w:t>Should students be aware of</w:t>
            </w:r>
            <w:r w:rsidR="00CE1FA8" w:rsidRPr="00CE1FA8">
              <w:t xml:space="preserve"> scores and results during competition?</w:t>
            </w:r>
          </w:p>
          <w:p w14:paraId="24151BCB" w14:textId="51D9CAF0" w:rsidR="00636826" w:rsidRPr="00CE1FA8" w:rsidRDefault="00636826" w:rsidP="00696982">
            <w:pPr>
              <w:pStyle w:val="ListParagraph"/>
              <w:numPr>
                <w:ilvl w:val="0"/>
                <w:numId w:val="13"/>
              </w:numPr>
              <w:ind w:hanging="359"/>
            </w:pPr>
            <w:r>
              <w:t>How can you use scores during the competition?</w:t>
            </w:r>
          </w:p>
          <w:p w14:paraId="1ED20D9A" w14:textId="5C4FC0B2" w:rsidR="00587996" w:rsidRPr="0036300C" w:rsidRDefault="00FF156E" w:rsidP="00AB09AA">
            <w:pPr>
              <w:ind w:left="181"/>
              <w:rPr>
                <w:b/>
                <w:bCs/>
                <w:smallCaps/>
              </w:rPr>
            </w:pPr>
            <w:r w:rsidRPr="00C752F2">
              <w:rPr>
                <w:i/>
                <w:iCs/>
              </w:rPr>
              <w:t>Presenters:</w:t>
            </w:r>
            <w:r>
              <w:rPr>
                <w:i/>
                <w:iCs/>
              </w:rPr>
              <w:t xml:space="preserve"> </w:t>
            </w:r>
            <w:r w:rsidR="00971D66">
              <w:rPr>
                <w:i/>
                <w:iCs/>
              </w:rPr>
              <w:t xml:space="preserve">Tim Adams, Lisa Bauer, </w:t>
            </w:r>
            <w:r>
              <w:rPr>
                <w:i/>
                <w:iCs/>
              </w:rPr>
              <w:t xml:space="preserve">Jennifer Scharf </w:t>
            </w:r>
          </w:p>
        </w:tc>
        <w:tc>
          <w:tcPr>
            <w:tcW w:w="1435" w:type="dxa"/>
          </w:tcPr>
          <w:p w14:paraId="62CA6ED4" w14:textId="77777777" w:rsidR="006017BC" w:rsidRDefault="006017BC" w:rsidP="000348B5">
            <w:pPr>
              <w:jc w:val="center"/>
            </w:pPr>
          </w:p>
          <w:p w14:paraId="22BFC013" w14:textId="6034C084" w:rsidR="000348B5" w:rsidRDefault="000348B5" w:rsidP="000348B5">
            <w:pPr>
              <w:jc w:val="center"/>
            </w:pPr>
            <w:r>
              <w:t>Great Hall</w:t>
            </w:r>
          </w:p>
          <w:p w14:paraId="7B609D57" w14:textId="584F8EE7" w:rsidR="000348B5" w:rsidRDefault="000348B5" w:rsidP="000348B5">
            <w:pPr>
              <w:jc w:val="center"/>
            </w:pPr>
          </w:p>
        </w:tc>
      </w:tr>
      <w:tr w:rsidR="00587996" w14:paraId="344D3E5D" w14:textId="77777777" w:rsidTr="0025337D">
        <w:trPr>
          <w:trHeight w:val="620"/>
        </w:trPr>
        <w:tc>
          <w:tcPr>
            <w:tcW w:w="2155" w:type="dxa"/>
          </w:tcPr>
          <w:p w14:paraId="5EBF21FD" w14:textId="494F078F" w:rsidR="00587996" w:rsidRDefault="00340D89" w:rsidP="005D2214">
            <w:pPr>
              <w:ind w:left="90"/>
            </w:pPr>
            <w:r>
              <w:t>4:45</w:t>
            </w:r>
            <w:r w:rsidR="00587996">
              <w:t xml:space="preserve"> – 5 p.m.</w:t>
            </w:r>
          </w:p>
        </w:tc>
        <w:tc>
          <w:tcPr>
            <w:tcW w:w="7200" w:type="dxa"/>
          </w:tcPr>
          <w:p w14:paraId="6587C877" w14:textId="77777777" w:rsidR="00745127" w:rsidRPr="00B22427" w:rsidRDefault="00587996" w:rsidP="00745127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Break</w:t>
            </w:r>
          </w:p>
        </w:tc>
        <w:tc>
          <w:tcPr>
            <w:tcW w:w="1435" w:type="dxa"/>
          </w:tcPr>
          <w:p w14:paraId="25226A1A" w14:textId="77777777" w:rsidR="00587996" w:rsidRDefault="00587996" w:rsidP="000348B5">
            <w:pPr>
              <w:jc w:val="center"/>
            </w:pPr>
          </w:p>
        </w:tc>
      </w:tr>
      <w:tr w:rsidR="00745127" w14:paraId="7B873171" w14:textId="77777777" w:rsidTr="0025337D">
        <w:trPr>
          <w:trHeight w:val="620"/>
        </w:trPr>
        <w:tc>
          <w:tcPr>
            <w:tcW w:w="2155" w:type="dxa"/>
          </w:tcPr>
          <w:p w14:paraId="14F13963" w14:textId="4780E76E" w:rsidR="00745127" w:rsidRDefault="00745127" w:rsidP="005D2214">
            <w:pPr>
              <w:ind w:left="90"/>
            </w:pPr>
            <w:r>
              <w:t>5 – 6 p.m.</w:t>
            </w:r>
          </w:p>
        </w:tc>
        <w:tc>
          <w:tcPr>
            <w:tcW w:w="7200" w:type="dxa"/>
          </w:tcPr>
          <w:p w14:paraId="3292C7C5" w14:textId="77777777" w:rsidR="00745127" w:rsidRDefault="00745127" w:rsidP="00745127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Breakout Sessions</w:t>
            </w:r>
          </w:p>
          <w:p w14:paraId="79FA2570" w14:textId="77777777" w:rsidR="00745127" w:rsidRDefault="00745127" w:rsidP="00745127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Session 1: </w:t>
            </w:r>
            <w:r w:rsidR="00913B2C">
              <w:rPr>
                <w:b/>
                <w:bCs/>
                <w:smallCaps/>
              </w:rPr>
              <w:t>Innovating Competitions – Trial, DR, &amp; Moot</w:t>
            </w:r>
          </w:p>
          <w:p w14:paraId="188B22D4" w14:textId="77777777" w:rsidR="00913B2C" w:rsidRPr="00913B2C" w:rsidRDefault="00913B2C" w:rsidP="00913B2C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mallCaps/>
              </w:rPr>
            </w:pPr>
            <w:r>
              <w:t>Are there any new formats on the horizon?</w:t>
            </w:r>
          </w:p>
          <w:p w14:paraId="0D207E15" w14:textId="77777777" w:rsidR="00913B2C" w:rsidRPr="00913B2C" w:rsidRDefault="00913B2C" w:rsidP="00913B2C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mallCaps/>
              </w:rPr>
            </w:pPr>
            <w:r>
              <w:t>How can a ballot include areas for marshalling evidence and adaptability within a round without overwhelming judges?</w:t>
            </w:r>
          </w:p>
          <w:p w14:paraId="6B993DD0" w14:textId="77777777" w:rsidR="00913B2C" w:rsidRPr="00913B2C" w:rsidRDefault="00913B2C" w:rsidP="00913B2C">
            <w:pPr>
              <w:pStyle w:val="ListParagraph"/>
              <w:numPr>
                <w:ilvl w:val="0"/>
                <w:numId w:val="13"/>
              </w:numPr>
              <w:rPr>
                <w:b/>
                <w:bCs/>
                <w:smallCaps/>
              </w:rPr>
            </w:pPr>
            <w:r>
              <w:t>What technology should we be using or advocating for in competitions?</w:t>
            </w:r>
          </w:p>
          <w:p w14:paraId="204E12D6" w14:textId="77777777" w:rsidR="00913B2C" w:rsidRDefault="00913B2C" w:rsidP="00913B2C">
            <w:pPr>
              <w:ind w:left="181"/>
              <w:rPr>
                <w:i/>
                <w:iCs/>
              </w:rPr>
            </w:pPr>
            <w:r w:rsidRPr="00913B2C">
              <w:rPr>
                <w:i/>
                <w:iCs/>
              </w:rPr>
              <w:t>Presenters: Megan Daic, Benjamin Garmoe, Adrienne Mebane</w:t>
            </w:r>
          </w:p>
          <w:p w14:paraId="268537C3" w14:textId="4CBEF9A0" w:rsidR="00913B2C" w:rsidRPr="00F23D48" w:rsidRDefault="00406B8F" w:rsidP="00F23D48">
            <w:pPr>
              <w:ind w:left="181"/>
              <w:rPr>
                <w:b/>
                <w:smallCaps/>
              </w:rPr>
            </w:pPr>
            <w:r w:rsidRPr="00F23D48">
              <w:rPr>
                <w:b/>
                <w:smallCaps/>
              </w:rPr>
              <w:t xml:space="preserve">Session 2: </w:t>
            </w:r>
            <w:r w:rsidR="006017BC">
              <w:rPr>
                <w:b/>
                <w:smallCaps/>
              </w:rPr>
              <w:t>A Candid Conversation About How “Advocacy” Can G</w:t>
            </w:r>
            <w:r w:rsidRPr="00F23D48">
              <w:rPr>
                <w:b/>
                <w:smallCaps/>
              </w:rPr>
              <w:t xml:space="preserve">ain Traction as an Academic Discipline </w:t>
            </w:r>
          </w:p>
          <w:p w14:paraId="3E74CDD9" w14:textId="5C7EE1BB" w:rsidR="00D7740D" w:rsidRPr="00D7740D" w:rsidRDefault="00D7740D" w:rsidP="00D7740D">
            <w:pPr>
              <w:pStyle w:val="ListParagraph"/>
              <w:numPr>
                <w:ilvl w:val="0"/>
                <w:numId w:val="13"/>
              </w:numPr>
            </w:pPr>
            <w:r>
              <w:t>How do we advocate to our respective faculty and administration to benefit our students, programs, and instructors?</w:t>
            </w:r>
          </w:p>
          <w:p w14:paraId="6B8AB3B0" w14:textId="1C8FC4CC" w:rsidR="007D4F81" w:rsidRDefault="007D4F81" w:rsidP="00406B8F">
            <w:pPr>
              <w:pStyle w:val="ListParagraph"/>
              <w:numPr>
                <w:ilvl w:val="0"/>
                <w:numId w:val="13"/>
              </w:numPr>
            </w:pPr>
            <w:r>
              <w:t xml:space="preserve">How do </w:t>
            </w:r>
            <w:r w:rsidR="00ED3AE7">
              <w:t xml:space="preserve">we </w:t>
            </w:r>
            <w:r w:rsidR="00D87A86">
              <w:t xml:space="preserve">use </w:t>
            </w:r>
            <w:r w:rsidR="00B36341">
              <w:t xml:space="preserve">ABA initiatives </w:t>
            </w:r>
            <w:r w:rsidR="000C666B">
              <w:t>to elevate our status within our institutions</w:t>
            </w:r>
            <w:r>
              <w:t>?</w:t>
            </w:r>
          </w:p>
          <w:p w14:paraId="340D12C9" w14:textId="5396FB0E" w:rsidR="00D7740D" w:rsidRPr="00D7740D" w:rsidRDefault="00D7740D" w:rsidP="00D7740D">
            <w:pPr>
              <w:pStyle w:val="ListParagraph"/>
              <w:numPr>
                <w:ilvl w:val="0"/>
                <w:numId w:val="13"/>
              </w:numPr>
            </w:pPr>
            <w:r>
              <w:t>How do we build a presence in the national academic community?</w:t>
            </w:r>
          </w:p>
          <w:p w14:paraId="05334616" w14:textId="5E3961FA" w:rsidR="007D4F81" w:rsidRPr="00F23D48" w:rsidRDefault="007D4F81" w:rsidP="00F23D48">
            <w:pPr>
              <w:ind w:left="181"/>
              <w:rPr>
                <w:i/>
                <w:iCs/>
              </w:rPr>
            </w:pPr>
            <w:r w:rsidRPr="00F23D48">
              <w:rPr>
                <w:i/>
                <w:iCs/>
              </w:rPr>
              <w:t xml:space="preserve">Presenters: </w:t>
            </w:r>
            <w:r w:rsidR="00F23D48" w:rsidRPr="00F23D48">
              <w:rPr>
                <w:i/>
                <w:iCs/>
              </w:rPr>
              <w:t>Liz Boals, Adam Hunter, Adam Shlahet</w:t>
            </w:r>
          </w:p>
        </w:tc>
        <w:tc>
          <w:tcPr>
            <w:tcW w:w="1435" w:type="dxa"/>
          </w:tcPr>
          <w:p w14:paraId="0492F31C" w14:textId="77777777" w:rsidR="00745127" w:rsidRDefault="00745127" w:rsidP="000348B5">
            <w:pPr>
              <w:jc w:val="center"/>
            </w:pPr>
          </w:p>
          <w:p w14:paraId="70DEC0E1" w14:textId="6D53EA2F" w:rsidR="00F23D48" w:rsidRDefault="00F23D48" w:rsidP="00F23D48">
            <w:pPr>
              <w:jc w:val="center"/>
            </w:pPr>
            <w:r>
              <w:t>Great Hall</w:t>
            </w:r>
          </w:p>
          <w:p w14:paraId="3BC77802" w14:textId="77777777" w:rsidR="00F23D48" w:rsidRPr="00F23D48" w:rsidRDefault="00F23D48" w:rsidP="00F23D48"/>
          <w:p w14:paraId="1B360FB5" w14:textId="77777777" w:rsidR="00F23D48" w:rsidRPr="00F23D48" w:rsidRDefault="00F23D48" w:rsidP="00F23D48"/>
          <w:p w14:paraId="299DF1D1" w14:textId="77777777" w:rsidR="00F23D48" w:rsidRDefault="00F23D48" w:rsidP="00F23D48"/>
          <w:p w14:paraId="38B104FA" w14:textId="77777777" w:rsidR="00F23D48" w:rsidRDefault="00F23D48" w:rsidP="00F23D48"/>
          <w:p w14:paraId="19F5EB95" w14:textId="77777777" w:rsidR="00F23D48" w:rsidRDefault="00F23D48" w:rsidP="00F23D48"/>
          <w:p w14:paraId="1B147989" w14:textId="2C3694CF" w:rsidR="00F23D48" w:rsidRPr="00F23D48" w:rsidRDefault="00547C44" w:rsidP="00F23D48">
            <w:pPr>
              <w:jc w:val="center"/>
            </w:pPr>
            <w:r>
              <w:t>Eleazor Courtroom</w:t>
            </w:r>
          </w:p>
        </w:tc>
      </w:tr>
      <w:tr w:rsidR="000348B5" w14:paraId="348334B7" w14:textId="77777777" w:rsidTr="0025337D">
        <w:trPr>
          <w:trHeight w:val="350"/>
        </w:trPr>
        <w:tc>
          <w:tcPr>
            <w:tcW w:w="2155" w:type="dxa"/>
          </w:tcPr>
          <w:p w14:paraId="211A05E3" w14:textId="60409EEB" w:rsidR="000348B5" w:rsidRDefault="00587996" w:rsidP="00E02D2A">
            <w:pPr>
              <w:ind w:left="90"/>
            </w:pPr>
            <w:r>
              <w:lastRenderedPageBreak/>
              <w:t xml:space="preserve">6:30 </w:t>
            </w:r>
            <w:r w:rsidR="000348B5">
              <w:t xml:space="preserve">– </w:t>
            </w:r>
            <w:r>
              <w:t xml:space="preserve">7:30 </w:t>
            </w:r>
            <w:r w:rsidR="000348B5">
              <w:t>p.m.</w:t>
            </w:r>
          </w:p>
        </w:tc>
        <w:tc>
          <w:tcPr>
            <w:tcW w:w="7200" w:type="dxa"/>
          </w:tcPr>
          <w:p w14:paraId="450F74FD" w14:textId="48C29559" w:rsidR="000348B5" w:rsidRPr="00A27A99" w:rsidRDefault="00587996" w:rsidP="00AB09AA">
            <w:pPr>
              <w:ind w:left="181"/>
              <w:rPr>
                <w:b/>
                <w:bCs/>
                <w:smallCaps/>
              </w:rPr>
            </w:pPr>
            <w:r w:rsidRPr="00940130">
              <w:rPr>
                <w:b/>
                <w:bCs/>
                <w:smallCaps/>
                <w:sz w:val="24"/>
                <w:szCs w:val="24"/>
              </w:rPr>
              <w:t xml:space="preserve">Happy Hour </w:t>
            </w:r>
            <w:r>
              <w:rPr>
                <w:b/>
                <w:bCs/>
                <w:smallCaps/>
                <w:sz w:val="24"/>
                <w:szCs w:val="24"/>
              </w:rPr>
              <w:t xml:space="preserve">at the Drunken </w:t>
            </w:r>
            <w:r w:rsidR="00816440">
              <w:rPr>
                <w:b/>
                <w:bCs/>
                <w:smallCaps/>
                <w:sz w:val="24"/>
                <w:szCs w:val="24"/>
              </w:rPr>
              <w:t>T</w:t>
            </w:r>
            <w:r>
              <w:rPr>
                <w:b/>
                <w:bCs/>
                <w:smallCaps/>
                <w:sz w:val="24"/>
                <w:szCs w:val="24"/>
              </w:rPr>
              <w:t>aco</w:t>
            </w:r>
          </w:p>
        </w:tc>
        <w:tc>
          <w:tcPr>
            <w:tcW w:w="1435" w:type="dxa"/>
          </w:tcPr>
          <w:p w14:paraId="7D07EFB0" w14:textId="46627E87" w:rsidR="000348B5" w:rsidRDefault="00466B52" w:rsidP="000348B5">
            <w:pPr>
              <w:jc w:val="center"/>
            </w:pPr>
            <w:r>
              <w:t>2832 Beach Blvd</w:t>
            </w:r>
            <w:r w:rsidR="00086F82">
              <w:t>.</w:t>
            </w:r>
            <w:r>
              <w:t xml:space="preserve"> S Gulfport</w:t>
            </w:r>
          </w:p>
        </w:tc>
      </w:tr>
    </w:tbl>
    <w:p w14:paraId="42C4D1F1" w14:textId="77777777" w:rsidR="002F7268" w:rsidRDefault="002F7268" w:rsidP="00A667BA">
      <w:pPr>
        <w:rPr>
          <w:sz w:val="2"/>
          <w:szCs w:val="2"/>
        </w:rPr>
      </w:pPr>
    </w:p>
    <w:p w14:paraId="359B5BB1" w14:textId="77777777" w:rsidR="001B7A16" w:rsidRPr="001B7A16" w:rsidRDefault="001B7A16" w:rsidP="00E02D2A">
      <w:pPr>
        <w:tabs>
          <w:tab w:val="left" w:pos="2160"/>
        </w:tabs>
        <w:jc w:val="right"/>
        <w:rPr>
          <w:sz w:val="2"/>
          <w:szCs w:val="2"/>
        </w:rPr>
      </w:pPr>
    </w:p>
    <w:tbl>
      <w:tblPr>
        <w:tblStyle w:val="ListTable6Colorful"/>
        <w:tblpPr w:leftFromText="180" w:rightFromText="180" w:vertAnchor="text" w:tblpX="-90" w:tblpY="1"/>
        <w:tblOverlap w:val="never"/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620" w:firstRow="1" w:lastRow="0" w:firstColumn="0" w:lastColumn="0" w:noHBand="1" w:noVBand="1"/>
        <w:tblDescription w:val="Agenda items table"/>
      </w:tblPr>
      <w:tblGrid>
        <w:gridCol w:w="2245"/>
        <w:gridCol w:w="7200"/>
        <w:gridCol w:w="1496"/>
      </w:tblGrid>
      <w:tr w:rsidR="0006294C" w:rsidRPr="0006294C" w14:paraId="086C4E45" w14:textId="77777777" w:rsidTr="00472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245" w:type="dxa"/>
            <w:shd w:val="clear" w:color="auto" w:fill="339933"/>
          </w:tcPr>
          <w:sdt>
            <w:sdtPr>
              <w:rPr>
                <w:color w:val="FAF1D4" w:themeColor="accent3" w:themeTint="33"/>
              </w:rPr>
              <w:alias w:val="Time:"/>
              <w:tag w:val="Time:"/>
              <w:id w:val="1824312903"/>
              <w:placeholder>
                <w:docPart w:val="D4FE029FDD3A410795778C30EEF8307E"/>
              </w:placeholder>
              <w:temporary/>
              <w:showingPlcHdr/>
              <w15:appearance w15:val="hidden"/>
            </w:sdtPr>
            <w:sdtContent>
              <w:p w14:paraId="78BBCCB7" w14:textId="77777777" w:rsidR="00E20B56" w:rsidRPr="0006294C" w:rsidRDefault="00E20B56" w:rsidP="006A1692">
                <w:pPr>
                  <w:pStyle w:val="Heading2"/>
                  <w:jc w:val="center"/>
                  <w:rPr>
                    <w:b/>
                    <w:bCs/>
                    <w:color w:val="FAF1D4" w:themeColor="accent3" w:themeTint="33"/>
                  </w:rPr>
                </w:pPr>
                <w:r w:rsidRPr="0006294C">
                  <w:rPr>
                    <w:b/>
                    <w:bCs/>
                    <w:color w:val="FAF1D4" w:themeColor="accent3" w:themeTint="33"/>
                    <w:sz w:val="24"/>
                    <w:szCs w:val="24"/>
                  </w:rPr>
                  <w:t>Time</w:t>
                </w:r>
              </w:p>
            </w:sdtContent>
          </w:sdt>
        </w:tc>
        <w:tc>
          <w:tcPr>
            <w:tcW w:w="7200" w:type="dxa"/>
            <w:shd w:val="clear" w:color="auto" w:fill="339933"/>
          </w:tcPr>
          <w:p w14:paraId="57A97FB1" w14:textId="173B028F" w:rsidR="00DE14F4" w:rsidRPr="00DE14F4" w:rsidRDefault="00E20B56" w:rsidP="00DE14F4">
            <w:pPr>
              <w:pStyle w:val="Heading2"/>
              <w:jc w:val="center"/>
              <w:rPr>
                <w:color w:val="FAF1D4" w:themeColor="accent3" w:themeTint="33"/>
                <w:sz w:val="24"/>
                <w:szCs w:val="24"/>
              </w:rPr>
            </w:pP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Tuesday, June 1</w:t>
            </w:r>
            <w:r w:rsidR="00EA440D"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0</w:t>
            </w: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, 202</w:t>
            </w:r>
            <w:r w:rsidR="00DE14F4">
              <w:rPr>
                <w:b/>
                <w:bCs/>
                <w:color w:val="FAF1D4" w:themeColor="accent3" w:themeTint="33"/>
                <w:sz w:val="24"/>
                <w:szCs w:val="24"/>
              </w:rPr>
              <w:t>5</w:t>
            </w:r>
          </w:p>
        </w:tc>
        <w:tc>
          <w:tcPr>
            <w:tcW w:w="1496" w:type="dxa"/>
            <w:shd w:val="clear" w:color="auto" w:fill="339933"/>
          </w:tcPr>
          <w:p w14:paraId="1C9482D8" w14:textId="77777777" w:rsidR="00E20B56" w:rsidRPr="0006294C" w:rsidRDefault="00E20B56" w:rsidP="006A1692">
            <w:pPr>
              <w:pStyle w:val="Heading2"/>
              <w:jc w:val="center"/>
              <w:rPr>
                <w:b/>
                <w:bCs/>
                <w:color w:val="FAF1D4" w:themeColor="accent3" w:themeTint="33"/>
                <w:sz w:val="24"/>
                <w:szCs w:val="24"/>
              </w:rPr>
            </w:pP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Location</w:t>
            </w:r>
          </w:p>
        </w:tc>
      </w:tr>
      <w:tr w:rsidR="00E20B56" w14:paraId="0806C1B6" w14:textId="77777777" w:rsidTr="004720C9">
        <w:trPr>
          <w:trHeight w:val="1196"/>
        </w:trPr>
        <w:tc>
          <w:tcPr>
            <w:tcW w:w="2245" w:type="dxa"/>
          </w:tcPr>
          <w:p w14:paraId="3E037094" w14:textId="77DD2213" w:rsidR="00E20B56" w:rsidRPr="008C1DE5" w:rsidRDefault="00E20B56" w:rsidP="000D2EA6">
            <w:pPr>
              <w:ind w:left="180"/>
              <w:rPr>
                <w:szCs w:val="22"/>
              </w:rPr>
            </w:pPr>
            <w:r>
              <w:rPr>
                <w:szCs w:val="22"/>
              </w:rPr>
              <w:t>7 a.m.</w:t>
            </w:r>
          </w:p>
        </w:tc>
        <w:tc>
          <w:tcPr>
            <w:tcW w:w="7200" w:type="dxa"/>
          </w:tcPr>
          <w:p w14:paraId="1895E4F2" w14:textId="32ED0DD1" w:rsidR="00383A67" w:rsidRDefault="00FA21E3" w:rsidP="00E02D2A">
            <w:pPr>
              <w:ind w:left="181"/>
              <w:rPr>
                <w:b/>
                <w:bCs/>
                <w:smallCaps/>
              </w:rPr>
            </w:pPr>
            <w:r w:rsidRPr="00DD7CB0">
              <w:rPr>
                <w:b/>
                <w:bCs/>
                <w:smallCaps/>
              </w:rPr>
              <w:t>Running/Walking</w:t>
            </w:r>
            <w:r w:rsidR="00DC179D" w:rsidRPr="00DD7CB0">
              <w:rPr>
                <w:b/>
                <w:bCs/>
                <w:smallCaps/>
              </w:rPr>
              <w:t>/</w:t>
            </w:r>
            <w:r w:rsidR="00613C1E" w:rsidRPr="00DD7CB0">
              <w:rPr>
                <w:b/>
                <w:bCs/>
                <w:smallCaps/>
              </w:rPr>
              <w:t>Reflecting</w:t>
            </w:r>
            <w:r w:rsidR="00DC179D" w:rsidRPr="00DD7CB0">
              <w:rPr>
                <w:b/>
                <w:bCs/>
                <w:smallCaps/>
              </w:rPr>
              <w:t xml:space="preserve"> at the Beach</w:t>
            </w:r>
            <w:r w:rsidR="009947AE">
              <w:rPr>
                <w:b/>
                <w:bCs/>
                <w:smallCaps/>
              </w:rPr>
              <w:t xml:space="preserve"> </w:t>
            </w:r>
          </w:p>
          <w:p w14:paraId="2502AA7F" w14:textId="4B37E66A" w:rsidR="008510E8" w:rsidRPr="00DD7CB0" w:rsidRDefault="009947AE" w:rsidP="00E02D2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(informal gathering)</w:t>
            </w:r>
            <w:r w:rsidR="002436A6">
              <w:rPr>
                <w:b/>
                <w:bCs/>
                <w:smallCaps/>
              </w:rPr>
              <w:t xml:space="preserve"> </w:t>
            </w:r>
          </w:p>
        </w:tc>
        <w:tc>
          <w:tcPr>
            <w:tcW w:w="1496" w:type="dxa"/>
          </w:tcPr>
          <w:p w14:paraId="1F2F652A" w14:textId="798E9B8F" w:rsidR="00383A67" w:rsidRPr="00E02D2A" w:rsidRDefault="00383A67" w:rsidP="003D6A0F">
            <w:pPr>
              <w:spacing w:before="0" w:after="0"/>
              <w:jc w:val="center"/>
              <w:rPr>
                <w:szCs w:val="22"/>
              </w:rPr>
            </w:pPr>
            <w:r w:rsidRPr="00E02D2A">
              <w:rPr>
                <w:szCs w:val="22"/>
              </w:rPr>
              <w:t xml:space="preserve">Beach behind  </w:t>
            </w:r>
          </w:p>
          <w:p w14:paraId="3AB75FDB" w14:textId="0F7F3C0D" w:rsidR="00984610" w:rsidRPr="00E02D2A" w:rsidRDefault="00D74AC1" w:rsidP="003D6A0F">
            <w:pPr>
              <w:spacing w:before="0" w:after="0"/>
              <w:jc w:val="center"/>
              <w:rPr>
                <w:szCs w:val="22"/>
              </w:rPr>
            </w:pPr>
            <w:r w:rsidRPr="00E02D2A">
              <w:rPr>
                <w:szCs w:val="22"/>
              </w:rPr>
              <w:t>Beach Suites</w:t>
            </w:r>
          </w:p>
          <w:p w14:paraId="1A6C6735" w14:textId="0EF6FF4F" w:rsidR="00BF58D0" w:rsidRPr="00E02D2A" w:rsidRDefault="00BF58D0" w:rsidP="00CD4F73">
            <w:pPr>
              <w:spacing w:before="0" w:after="0"/>
              <w:jc w:val="center"/>
              <w:rPr>
                <w:szCs w:val="22"/>
              </w:rPr>
            </w:pPr>
            <w:r w:rsidRPr="00E02D2A">
              <w:rPr>
                <w:szCs w:val="22"/>
              </w:rPr>
              <w:t>3860 Gulf Blvd</w:t>
            </w:r>
            <w:r w:rsidR="004D6D56" w:rsidRPr="00E02D2A">
              <w:rPr>
                <w:szCs w:val="22"/>
              </w:rPr>
              <w:t>.</w:t>
            </w:r>
          </w:p>
          <w:p w14:paraId="72537D9C" w14:textId="6606136A" w:rsidR="00383A67" w:rsidRDefault="004D6D56" w:rsidP="00383A67">
            <w:pPr>
              <w:spacing w:before="0" w:after="0"/>
              <w:jc w:val="center"/>
            </w:pPr>
            <w:r w:rsidRPr="00E02D2A">
              <w:rPr>
                <w:szCs w:val="22"/>
              </w:rPr>
              <w:t>St. Pete Beach</w:t>
            </w:r>
          </w:p>
        </w:tc>
      </w:tr>
      <w:tr w:rsidR="00E20B56" w14:paraId="49352BC2" w14:textId="77777777" w:rsidTr="004720C9">
        <w:trPr>
          <w:trHeight w:val="2690"/>
        </w:trPr>
        <w:tc>
          <w:tcPr>
            <w:tcW w:w="2245" w:type="dxa"/>
          </w:tcPr>
          <w:p w14:paraId="7CA32068" w14:textId="603DD80E" w:rsidR="00E20B56" w:rsidRDefault="001B1214" w:rsidP="006322E9">
            <w:pPr>
              <w:ind w:left="180"/>
            </w:pPr>
            <w:r>
              <w:t>9</w:t>
            </w:r>
            <w:r w:rsidR="00405FCF">
              <w:t xml:space="preserve"> </w:t>
            </w:r>
            <w:r>
              <w:t xml:space="preserve">– </w:t>
            </w:r>
            <w:r w:rsidR="00405FCF">
              <w:t xml:space="preserve">10 </w:t>
            </w:r>
            <w:r>
              <w:t>a.m.</w:t>
            </w:r>
          </w:p>
          <w:p w14:paraId="0642164C" w14:textId="35094D45" w:rsidR="00DF2157" w:rsidRDefault="00DF2157" w:rsidP="006322E9">
            <w:pPr>
              <w:ind w:left="180"/>
            </w:pPr>
          </w:p>
        </w:tc>
        <w:tc>
          <w:tcPr>
            <w:tcW w:w="7200" w:type="dxa"/>
          </w:tcPr>
          <w:p w14:paraId="0BC55F83" w14:textId="23A3D905" w:rsidR="00644BAE" w:rsidRPr="002F0B9A" w:rsidRDefault="001B1214" w:rsidP="00E02D2A">
            <w:pPr>
              <w:ind w:left="181"/>
              <w:rPr>
                <w:b/>
                <w:bCs/>
                <w:smallCaps/>
              </w:rPr>
            </w:pPr>
            <w:r w:rsidRPr="002F0B9A">
              <w:rPr>
                <w:b/>
                <w:bCs/>
                <w:smallCaps/>
              </w:rPr>
              <w:t>Breakfast</w:t>
            </w:r>
            <w:r w:rsidR="00DE4F21" w:rsidRPr="00940130">
              <w:rPr>
                <w:b/>
                <w:bCs/>
                <w:smallCaps/>
              </w:rPr>
              <w:t xml:space="preserve"> </w:t>
            </w:r>
            <w:r w:rsidR="005629F9">
              <w:rPr>
                <w:b/>
                <w:bCs/>
                <w:smallCaps/>
              </w:rPr>
              <w:t xml:space="preserve">&amp; </w:t>
            </w:r>
            <w:r w:rsidR="00014D05">
              <w:rPr>
                <w:b/>
                <w:bCs/>
                <w:smallCaps/>
              </w:rPr>
              <w:t>Informal Clubs</w:t>
            </w:r>
          </w:p>
          <w:p w14:paraId="07B7A6ED" w14:textId="77777777" w:rsidR="00D16E9B" w:rsidRPr="00E02D2A" w:rsidRDefault="00B966BF" w:rsidP="00E02D2A">
            <w:pPr>
              <w:spacing w:after="0"/>
              <w:ind w:left="181"/>
              <w:rPr>
                <w:b/>
                <w:bCs/>
                <w:smallCaps/>
              </w:rPr>
            </w:pPr>
            <w:r w:rsidRPr="00E02D2A">
              <w:rPr>
                <w:b/>
                <w:bCs/>
                <w:smallCaps/>
              </w:rPr>
              <w:t>The Book Club</w:t>
            </w:r>
            <w:r w:rsidR="00BF7A9B" w:rsidRPr="00E02D2A">
              <w:rPr>
                <w:b/>
                <w:bCs/>
                <w:smallCaps/>
              </w:rPr>
              <w:t>:</w:t>
            </w:r>
          </w:p>
          <w:p w14:paraId="5F918A60" w14:textId="77777777" w:rsidR="00F465BC" w:rsidRPr="00F465BC" w:rsidRDefault="006C54F8" w:rsidP="00E02D2A">
            <w:pPr>
              <w:pStyle w:val="ListParagraph"/>
              <w:numPr>
                <w:ilvl w:val="0"/>
                <w:numId w:val="13"/>
              </w:numPr>
              <w:spacing w:before="120"/>
              <w:ind w:left="721"/>
              <w:rPr>
                <w:i/>
                <w:iCs/>
              </w:rPr>
            </w:pPr>
            <w:r w:rsidRPr="00D16E9B">
              <w:t>What books are you reading that impact your teaching, coaching &amp;</w:t>
            </w:r>
            <w:r w:rsidR="00732B77" w:rsidRPr="00D16E9B">
              <w:t xml:space="preserve"> life?</w:t>
            </w:r>
            <w:r w:rsidR="00732B77" w:rsidRPr="00D16E9B">
              <w:rPr>
                <w:b/>
                <w:bCs/>
              </w:rPr>
              <w:t xml:space="preserve">  </w:t>
            </w:r>
          </w:p>
          <w:p w14:paraId="78A4EDC1" w14:textId="2E2F16FC" w:rsidR="00FD5B04" w:rsidRPr="00F465BC" w:rsidRDefault="00732B77" w:rsidP="00F465BC">
            <w:pPr>
              <w:spacing w:before="0"/>
              <w:ind w:left="181"/>
              <w:rPr>
                <w:i/>
                <w:iCs/>
              </w:rPr>
            </w:pPr>
            <w:r w:rsidRPr="00F465BC">
              <w:rPr>
                <w:i/>
                <w:iCs/>
              </w:rPr>
              <w:t xml:space="preserve">Moderator: </w:t>
            </w:r>
            <w:r w:rsidR="00FF2254" w:rsidRPr="00F465BC">
              <w:rPr>
                <w:i/>
                <w:iCs/>
              </w:rPr>
              <w:t>Marian Braccia</w:t>
            </w:r>
          </w:p>
          <w:p w14:paraId="3397FB57" w14:textId="77777777" w:rsidR="001F231F" w:rsidRDefault="00CE7841" w:rsidP="00E02D2A">
            <w:pPr>
              <w:ind w:left="181"/>
              <w:rPr>
                <w:i/>
                <w:iCs/>
              </w:rPr>
            </w:pPr>
            <w:r w:rsidRPr="00D16E9B">
              <w:rPr>
                <w:b/>
                <w:bCs/>
                <w:smallCaps/>
              </w:rPr>
              <w:t>The New Director’s Club</w:t>
            </w:r>
            <w:r w:rsidR="00BF7A9B" w:rsidRPr="00D16E9B">
              <w:rPr>
                <w:b/>
                <w:bCs/>
                <w:smallCaps/>
              </w:rPr>
              <w:t>:</w:t>
            </w:r>
          </w:p>
          <w:p w14:paraId="78AA7ADF" w14:textId="77777777" w:rsidR="006017BC" w:rsidRPr="006017BC" w:rsidRDefault="00CE7841" w:rsidP="00863C91">
            <w:pPr>
              <w:pStyle w:val="ListParagraph"/>
              <w:numPr>
                <w:ilvl w:val="0"/>
                <w:numId w:val="13"/>
              </w:numPr>
              <w:ind w:left="727"/>
              <w:rPr>
                <w:i/>
                <w:iCs/>
              </w:rPr>
            </w:pPr>
            <w:r w:rsidRPr="001F231F">
              <w:t>How can we help each other avoid the pitfalls and solve common problems?</w:t>
            </w:r>
            <w:r w:rsidRPr="001F231F">
              <w:rPr>
                <w:b/>
                <w:bCs/>
              </w:rPr>
              <w:t xml:space="preserve"> </w:t>
            </w:r>
            <w:r w:rsidRPr="001F231F">
              <w:rPr>
                <w:i/>
                <w:iCs/>
                <w:color w:val="auto"/>
              </w:rPr>
              <w:t xml:space="preserve"> </w:t>
            </w:r>
          </w:p>
          <w:p w14:paraId="305E1769" w14:textId="7AA04F7E" w:rsidR="00587996" w:rsidRPr="006017BC" w:rsidRDefault="006017BC" w:rsidP="006017BC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</w:t>
            </w:r>
            <w:r w:rsidR="00CE7841" w:rsidRPr="006017BC">
              <w:rPr>
                <w:i/>
                <w:iCs/>
              </w:rPr>
              <w:t>Moderator</w:t>
            </w:r>
            <w:r>
              <w:rPr>
                <w:i/>
                <w:iCs/>
              </w:rPr>
              <w:t>s</w:t>
            </w:r>
            <w:r w:rsidR="00CE7841" w:rsidRPr="006017BC">
              <w:rPr>
                <w:i/>
                <w:iCs/>
              </w:rPr>
              <w:t>:</w:t>
            </w:r>
            <w:r w:rsidR="00971D66">
              <w:rPr>
                <w:i/>
                <w:iCs/>
              </w:rPr>
              <w:t xml:space="preserve"> </w:t>
            </w:r>
            <w:r w:rsidR="00B01DDD" w:rsidRPr="006017BC">
              <w:rPr>
                <w:i/>
                <w:iCs/>
              </w:rPr>
              <w:t>Stephanie Johnson</w:t>
            </w:r>
            <w:r w:rsidR="00971D66">
              <w:rPr>
                <w:i/>
                <w:iCs/>
              </w:rPr>
              <w:t>,</w:t>
            </w:r>
            <w:r w:rsidR="00971D66" w:rsidRPr="006017BC">
              <w:rPr>
                <w:i/>
                <w:iCs/>
              </w:rPr>
              <w:t xml:space="preserve"> Katie Powers</w:t>
            </w:r>
          </w:p>
        </w:tc>
        <w:tc>
          <w:tcPr>
            <w:tcW w:w="1496" w:type="dxa"/>
          </w:tcPr>
          <w:p w14:paraId="0B393F17" w14:textId="77777777" w:rsidR="00CE5B25" w:rsidRDefault="00CE5B25" w:rsidP="006A1692">
            <w:pPr>
              <w:jc w:val="center"/>
            </w:pPr>
          </w:p>
          <w:p w14:paraId="1A2C61CE" w14:textId="2C79B1E3" w:rsidR="00AA5B5F" w:rsidRDefault="006017BC" w:rsidP="002E22C0">
            <w:pPr>
              <w:ind w:left="1"/>
              <w:jc w:val="center"/>
            </w:pPr>
            <w:proofErr w:type="gramStart"/>
            <w:r>
              <w:t>Mann  Lounge</w:t>
            </w:r>
            <w:proofErr w:type="gramEnd"/>
          </w:p>
          <w:p w14:paraId="1E628B4F" w14:textId="77777777" w:rsidR="00AA5B5F" w:rsidRDefault="00AA5B5F" w:rsidP="00CE5B25"/>
          <w:p w14:paraId="6A971C93" w14:textId="77777777" w:rsidR="00083D7E" w:rsidRDefault="00083D7E" w:rsidP="00CE5B25"/>
          <w:p w14:paraId="24B4DAA8" w14:textId="1B7AB067" w:rsidR="00083D7E" w:rsidRDefault="00083D7E" w:rsidP="00083D7E">
            <w:pPr>
              <w:jc w:val="center"/>
            </w:pPr>
            <w:r>
              <w:t>Great Hall</w:t>
            </w:r>
          </w:p>
        </w:tc>
      </w:tr>
      <w:tr w:rsidR="00E20B56" w14:paraId="3A163C2F" w14:textId="77777777" w:rsidTr="004720C9">
        <w:trPr>
          <w:trHeight w:val="692"/>
        </w:trPr>
        <w:tc>
          <w:tcPr>
            <w:tcW w:w="2245" w:type="dxa"/>
          </w:tcPr>
          <w:p w14:paraId="17DC8B52" w14:textId="03A4F27F" w:rsidR="00E20B56" w:rsidRDefault="00030000" w:rsidP="006322E9">
            <w:pPr>
              <w:ind w:left="180"/>
            </w:pPr>
            <w:r>
              <w:t>1</w:t>
            </w:r>
            <w:r w:rsidR="006C29A1">
              <w:t>0</w:t>
            </w:r>
            <w:r w:rsidR="005629F9">
              <w:t xml:space="preserve"> </w:t>
            </w:r>
            <w:r w:rsidR="006B134F">
              <w:t>–</w:t>
            </w:r>
            <w:r w:rsidR="005629F9">
              <w:t xml:space="preserve"> 1</w:t>
            </w:r>
            <w:r w:rsidR="006B134F">
              <w:t>0:15</w:t>
            </w:r>
            <w:r>
              <w:t xml:space="preserve"> a.m.</w:t>
            </w:r>
          </w:p>
        </w:tc>
        <w:tc>
          <w:tcPr>
            <w:tcW w:w="7200" w:type="dxa"/>
          </w:tcPr>
          <w:p w14:paraId="02D9741A" w14:textId="32E97D56" w:rsidR="00E759E9" w:rsidRPr="00644BAE" w:rsidRDefault="006C29A1" w:rsidP="00E02D2A">
            <w:pPr>
              <w:ind w:left="181"/>
              <w:rPr>
                <w:smallCaps/>
              </w:rPr>
            </w:pPr>
            <w:r w:rsidRPr="00644BAE">
              <w:rPr>
                <w:b/>
                <w:bCs/>
                <w:smallCaps/>
              </w:rPr>
              <w:t xml:space="preserve">Welcome from </w:t>
            </w:r>
            <w:r w:rsidR="00410120" w:rsidRPr="00644BAE">
              <w:rPr>
                <w:b/>
                <w:bCs/>
                <w:smallCaps/>
              </w:rPr>
              <w:t>Dean Barros</w:t>
            </w:r>
          </w:p>
        </w:tc>
        <w:tc>
          <w:tcPr>
            <w:tcW w:w="1496" w:type="dxa"/>
          </w:tcPr>
          <w:p w14:paraId="6B47BC78" w14:textId="67761313" w:rsidR="00E20B56" w:rsidRDefault="00567D46" w:rsidP="006A1692">
            <w:pPr>
              <w:jc w:val="center"/>
            </w:pPr>
            <w:r>
              <w:t>Great Hall</w:t>
            </w:r>
          </w:p>
        </w:tc>
      </w:tr>
      <w:tr w:rsidR="00F648CD" w14:paraId="73A759CA" w14:textId="77777777" w:rsidTr="004720C9">
        <w:trPr>
          <w:trHeight w:val="692"/>
        </w:trPr>
        <w:tc>
          <w:tcPr>
            <w:tcW w:w="2245" w:type="dxa"/>
          </w:tcPr>
          <w:p w14:paraId="39592B36" w14:textId="600637E9" w:rsidR="00F648CD" w:rsidRDefault="00F648CD" w:rsidP="006322E9">
            <w:pPr>
              <w:ind w:left="180"/>
            </w:pPr>
            <w:r>
              <w:t>10:15 – 11:45 a.m.</w:t>
            </w:r>
          </w:p>
        </w:tc>
        <w:tc>
          <w:tcPr>
            <w:tcW w:w="7200" w:type="dxa"/>
          </w:tcPr>
          <w:p w14:paraId="129D5961" w14:textId="77777777" w:rsidR="00F648CD" w:rsidRDefault="00F648CD" w:rsidP="00F648CD">
            <w:pPr>
              <w:ind w:left="181"/>
              <w:rPr>
                <w:b/>
                <w:bCs/>
                <w:smallCaps/>
                <w:color w:val="auto"/>
              </w:rPr>
            </w:pPr>
            <w:r w:rsidRPr="003A373F">
              <w:rPr>
                <w:b/>
                <w:bCs/>
                <w:smallCaps/>
                <w:color w:val="auto"/>
              </w:rPr>
              <w:t xml:space="preserve">All Group Session </w:t>
            </w:r>
          </w:p>
          <w:p w14:paraId="397AA113" w14:textId="11BE1158" w:rsidR="00F648CD" w:rsidRPr="00014D94" w:rsidRDefault="00F648CD" w:rsidP="00F648CD">
            <w:pPr>
              <w:ind w:left="181"/>
              <w:rPr>
                <w:i/>
                <w:iCs/>
              </w:rPr>
            </w:pPr>
            <w:r>
              <w:rPr>
                <w:b/>
                <w:bCs/>
                <w:smallCaps/>
              </w:rPr>
              <w:t>How Do You Teach</w:t>
            </w:r>
            <w:r w:rsidR="00186B12">
              <w:rPr>
                <w:b/>
                <w:bCs/>
                <w:smallCaps/>
              </w:rPr>
              <w:t xml:space="preserve"> . . .?</w:t>
            </w:r>
            <w:r>
              <w:rPr>
                <w:b/>
                <w:bCs/>
                <w:smallCaps/>
              </w:rPr>
              <w:t xml:space="preserve">  </w:t>
            </w:r>
            <w:r w:rsidRPr="007526ED">
              <w:rPr>
                <w:b/>
                <w:bCs/>
                <w:smallCaps/>
              </w:rPr>
              <w:t>Ideas, Drills, and Successful Approaches to Teaching Complex Concepts and Difficult Skills</w:t>
            </w:r>
            <w:r w:rsidRPr="00014D94">
              <w:rPr>
                <w:i/>
                <w:iCs/>
              </w:rPr>
              <w:t xml:space="preserve"> </w:t>
            </w:r>
          </w:p>
          <w:p w14:paraId="0D90DC26" w14:textId="77777777" w:rsidR="00F648CD" w:rsidRPr="00FB1457" w:rsidRDefault="00F648CD" w:rsidP="00F648CD">
            <w:pPr>
              <w:pStyle w:val="ListParagraph"/>
              <w:numPr>
                <w:ilvl w:val="0"/>
                <w:numId w:val="13"/>
              </w:numPr>
            </w:pPr>
            <w:r w:rsidRPr="00FB1457">
              <w:rPr>
                <w:i/>
                <w:iCs/>
              </w:rPr>
              <w:t xml:space="preserve">Kate Donoghue </w:t>
            </w:r>
            <w:r w:rsidRPr="00FB1457">
              <w:t>– “Directing the Detective”</w:t>
            </w:r>
          </w:p>
          <w:p w14:paraId="095A45BF" w14:textId="77777777" w:rsidR="00F648CD" w:rsidRPr="00FB1457" w:rsidRDefault="00F648CD" w:rsidP="00F648CD">
            <w:pPr>
              <w:pStyle w:val="ListParagraph"/>
              <w:numPr>
                <w:ilvl w:val="0"/>
                <w:numId w:val="13"/>
              </w:numPr>
            </w:pPr>
            <w:r w:rsidRPr="00FB1457">
              <w:rPr>
                <w:i/>
                <w:iCs/>
              </w:rPr>
              <w:t xml:space="preserve">Jules Epstein </w:t>
            </w:r>
            <w:r w:rsidRPr="00FB1457">
              <w:t xml:space="preserve">– “Rule 703: What </w:t>
            </w:r>
            <w:r w:rsidRPr="00FB1457">
              <w:rPr>
                <w:u w:val="single"/>
              </w:rPr>
              <w:t>can’t</w:t>
            </w:r>
            <w:r w:rsidRPr="00FB1457">
              <w:t xml:space="preserve"> my expert say?”</w:t>
            </w:r>
          </w:p>
          <w:p w14:paraId="67325CBE" w14:textId="77777777" w:rsidR="00F648CD" w:rsidRPr="00FB1457" w:rsidRDefault="00F648CD" w:rsidP="00F648CD">
            <w:pPr>
              <w:pStyle w:val="ListParagraph"/>
              <w:numPr>
                <w:ilvl w:val="0"/>
                <w:numId w:val="13"/>
              </w:numPr>
            </w:pPr>
            <w:r w:rsidRPr="00FB1457">
              <w:rPr>
                <w:i/>
                <w:iCs/>
              </w:rPr>
              <w:t xml:space="preserve">Joshua Jones </w:t>
            </w:r>
            <w:r w:rsidRPr="00FB1457">
              <w:t>– “Dynamic Witness Control”</w:t>
            </w:r>
          </w:p>
          <w:p w14:paraId="6AEEF95D" w14:textId="77777777" w:rsidR="00B40569" w:rsidRPr="00FB1457" w:rsidRDefault="00F648CD" w:rsidP="00B40569">
            <w:pPr>
              <w:pStyle w:val="ListParagraph"/>
              <w:numPr>
                <w:ilvl w:val="0"/>
                <w:numId w:val="13"/>
              </w:numPr>
              <w:rPr>
                <w:i/>
                <w:iCs/>
              </w:rPr>
            </w:pPr>
            <w:r w:rsidRPr="00FB1457">
              <w:rPr>
                <w:i/>
                <w:iCs/>
              </w:rPr>
              <w:t xml:space="preserve">Katie Powers </w:t>
            </w:r>
            <w:r w:rsidRPr="00FB1457">
              <w:t xml:space="preserve">– “Making Bad Facts </w:t>
            </w:r>
            <w:r w:rsidRPr="00FB1457">
              <w:rPr>
                <w:u w:val="single"/>
              </w:rPr>
              <w:t>Matter</w:t>
            </w:r>
            <w:r w:rsidRPr="00FB1457">
              <w:t xml:space="preserve"> on Cross”</w:t>
            </w:r>
          </w:p>
          <w:p w14:paraId="4105BB70" w14:textId="002D7EB9" w:rsidR="00F648CD" w:rsidRPr="00FB1457" w:rsidRDefault="00F648CD" w:rsidP="00B40569">
            <w:pPr>
              <w:pStyle w:val="ListParagraph"/>
              <w:numPr>
                <w:ilvl w:val="0"/>
                <w:numId w:val="13"/>
              </w:numPr>
              <w:rPr>
                <w:i/>
                <w:iCs/>
              </w:rPr>
            </w:pPr>
            <w:r w:rsidRPr="00FB1457">
              <w:rPr>
                <w:i/>
                <w:iCs/>
              </w:rPr>
              <w:t xml:space="preserve">Judge Roberts </w:t>
            </w:r>
            <w:r w:rsidRPr="00FB1457">
              <w:t>– “Use of Space in Opening Statement</w:t>
            </w:r>
            <w:r w:rsidR="00505058" w:rsidRPr="00FB1457">
              <w:t>s</w:t>
            </w:r>
            <w:r w:rsidRPr="00FB1457">
              <w:t>”</w:t>
            </w:r>
          </w:p>
          <w:p w14:paraId="2CDB7FF9" w14:textId="2A1CBAEA" w:rsidR="00C90C5A" w:rsidRPr="00C90C5A" w:rsidRDefault="00C90C5A" w:rsidP="00C90C5A">
            <w:pPr>
              <w:ind w:left="181"/>
              <w:rPr>
                <w:i/>
                <w:iCs/>
              </w:rPr>
            </w:pPr>
            <w:r w:rsidRPr="00C90C5A">
              <w:rPr>
                <w:i/>
                <w:iCs/>
              </w:rPr>
              <w:t>Moderator: Justin Bernstein</w:t>
            </w:r>
          </w:p>
        </w:tc>
        <w:tc>
          <w:tcPr>
            <w:tcW w:w="1496" w:type="dxa"/>
          </w:tcPr>
          <w:p w14:paraId="7BC946A0" w14:textId="51C662C0" w:rsidR="00F648CD" w:rsidRDefault="00F648CD" w:rsidP="006A1692">
            <w:pPr>
              <w:jc w:val="center"/>
            </w:pPr>
            <w:r>
              <w:t>Great Hall</w:t>
            </w:r>
          </w:p>
        </w:tc>
      </w:tr>
      <w:tr w:rsidR="00E20B56" w14:paraId="4A9A0F70" w14:textId="77777777" w:rsidTr="004720C9">
        <w:trPr>
          <w:trHeight w:val="530"/>
        </w:trPr>
        <w:tc>
          <w:tcPr>
            <w:tcW w:w="2245" w:type="dxa"/>
          </w:tcPr>
          <w:p w14:paraId="020FB9E9" w14:textId="5B8835FE" w:rsidR="00E20B56" w:rsidRDefault="0089021B" w:rsidP="006322E9">
            <w:pPr>
              <w:ind w:left="180"/>
            </w:pPr>
            <w:r>
              <w:t>11</w:t>
            </w:r>
            <w:r w:rsidR="00117A5B">
              <w:t>:</w:t>
            </w:r>
            <w:r w:rsidR="00880F3E">
              <w:t>45</w:t>
            </w:r>
            <w:r>
              <w:t xml:space="preserve"> </w:t>
            </w:r>
            <w:r w:rsidR="00117A5B">
              <w:t xml:space="preserve">a.m. </w:t>
            </w:r>
            <w:r>
              <w:t>– 1</w:t>
            </w:r>
            <w:r w:rsidR="00117A5B">
              <w:t>2</w:t>
            </w:r>
            <w:r>
              <w:t xml:space="preserve"> </w:t>
            </w:r>
            <w:r w:rsidR="00421D46">
              <w:t>p</w:t>
            </w:r>
            <w:r>
              <w:t>.m.</w:t>
            </w:r>
          </w:p>
        </w:tc>
        <w:tc>
          <w:tcPr>
            <w:tcW w:w="7200" w:type="dxa"/>
          </w:tcPr>
          <w:p w14:paraId="233AEEFF" w14:textId="5B51199C" w:rsidR="00EE3A6B" w:rsidRPr="008831A7" w:rsidRDefault="0034751C" w:rsidP="00E02D2A">
            <w:pPr>
              <w:ind w:left="181"/>
              <w:rPr>
                <w:b/>
                <w:bCs/>
                <w:smallCaps/>
              </w:rPr>
            </w:pPr>
            <w:r w:rsidRPr="008831A7">
              <w:rPr>
                <w:b/>
                <w:bCs/>
                <w:smallCaps/>
              </w:rPr>
              <w:t xml:space="preserve">Break </w:t>
            </w:r>
          </w:p>
        </w:tc>
        <w:tc>
          <w:tcPr>
            <w:tcW w:w="1496" w:type="dxa"/>
          </w:tcPr>
          <w:p w14:paraId="26EF6FA0" w14:textId="68123A14" w:rsidR="00E20B56" w:rsidRDefault="00E20B56" w:rsidP="006A1692">
            <w:pPr>
              <w:jc w:val="center"/>
            </w:pPr>
          </w:p>
        </w:tc>
      </w:tr>
      <w:tr w:rsidR="00B224C6" w14:paraId="10B2E0F2" w14:textId="77777777" w:rsidTr="004720C9">
        <w:trPr>
          <w:trHeight w:val="530"/>
        </w:trPr>
        <w:tc>
          <w:tcPr>
            <w:tcW w:w="2245" w:type="dxa"/>
          </w:tcPr>
          <w:p w14:paraId="5F8DD685" w14:textId="138C3289" w:rsidR="00B224C6" w:rsidRDefault="00B224C6" w:rsidP="006322E9">
            <w:pPr>
              <w:ind w:left="180"/>
            </w:pPr>
            <w:r>
              <w:t>1</w:t>
            </w:r>
            <w:r w:rsidR="00421D46">
              <w:t>2</w:t>
            </w:r>
            <w:r>
              <w:t xml:space="preserve"> – 1 p.m.</w:t>
            </w:r>
          </w:p>
        </w:tc>
        <w:tc>
          <w:tcPr>
            <w:tcW w:w="7200" w:type="dxa"/>
          </w:tcPr>
          <w:p w14:paraId="7340F945" w14:textId="51505847" w:rsidR="001F231F" w:rsidRDefault="00A7772A" w:rsidP="00E02D2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Breakout </w:t>
            </w:r>
            <w:r w:rsidR="00ED4C42">
              <w:rPr>
                <w:b/>
                <w:bCs/>
                <w:smallCaps/>
              </w:rPr>
              <w:t>Session</w:t>
            </w:r>
            <w:r w:rsidR="001F231F">
              <w:rPr>
                <w:b/>
                <w:bCs/>
                <w:smallCaps/>
              </w:rPr>
              <w:t>s</w:t>
            </w:r>
          </w:p>
          <w:p w14:paraId="6C904BFD" w14:textId="62B7C7B0" w:rsidR="00A7772A" w:rsidRPr="003422BB" w:rsidRDefault="001F231F" w:rsidP="00E02D2A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Session 1</w:t>
            </w:r>
            <w:r w:rsidR="002F3C24">
              <w:rPr>
                <w:b/>
                <w:bCs/>
                <w:smallCaps/>
              </w:rPr>
              <w:t>:</w:t>
            </w:r>
            <w:r w:rsidR="00BF7A9B">
              <w:rPr>
                <w:b/>
                <w:bCs/>
                <w:smallCaps/>
              </w:rPr>
              <w:t xml:space="preserve"> </w:t>
            </w:r>
            <w:r w:rsidR="00A25022">
              <w:rPr>
                <w:b/>
                <w:bCs/>
                <w:smallCaps/>
              </w:rPr>
              <w:t>Cultivating Competence: New Approaches to Advocacy Education</w:t>
            </w:r>
          </w:p>
          <w:p w14:paraId="60909AB4" w14:textId="77777777" w:rsidR="00863C91" w:rsidRPr="00703AC7" w:rsidRDefault="00863C91" w:rsidP="00863C91">
            <w:pPr>
              <w:pStyle w:val="ListParagraph"/>
              <w:numPr>
                <w:ilvl w:val="0"/>
                <w:numId w:val="12"/>
              </w:numPr>
              <w:ind w:left="721"/>
              <w:rPr>
                <w:i/>
                <w:iCs/>
              </w:rPr>
            </w:pPr>
            <w:r w:rsidRPr="00762AB9">
              <w:lastRenderedPageBreak/>
              <w:t>When it comes to teaching, do we adapt to the state of the student mind? Or do we use</w:t>
            </w:r>
            <w:r>
              <w:t xml:space="preserve"> our teaching practices to mold the student?</w:t>
            </w:r>
          </w:p>
          <w:p w14:paraId="268BE2D4" w14:textId="77777777" w:rsidR="00863C91" w:rsidRPr="00C739E2" w:rsidRDefault="00863C91" w:rsidP="00863C91">
            <w:pPr>
              <w:pStyle w:val="ListParagraph"/>
              <w:numPr>
                <w:ilvl w:val="0"/>
                <w:numId w:val="12"/>
              </w:numPr>
              <w:ind w:left="721"/>
              <w:rPr>
                <w:i/>
                <w:iCs/>
              </w:rPr>
            </w:pPr>
            <w:r>
              <w:t>Should our advocacy education focus on selecting and developing “the best” students or developing the best in everyone?</w:t>
            </w:r>
          </w:p>
          <w:p w14:paraId="5F89A705" w14:textId="1F621DEA" w:rsidR="00863C91" w:rsidRPr="00E8297E" w:rsidRDefault="00863C91" w:rsidP="00863C91">
            <w:pPr>
              <w:pStyle w:val="ListParagraph"/>
              <w:numPr>
                <w:ilvl w:val="0"/>
                <w:numId w:val="12"/>
              </w:numPr>
              <w:ind w:left="721"/>
              <w:rPr>
                <w:i/>
                <w:iCs/>
              </w:rPr>
            </w:pPr>
            <w:r>
              <w:t>How can we help students succeed in th</w:t>
            </w:r>
            <w:r w:rsidR="002F6A84">
              <w:t>e</w:t>
            </w:r>
            <w:r>
              <w:t xml:space="preserve"> modern world</w:t>
            </w:r>
            <w:r w:rsidR="00A25022">
              <w:t>?</w:t>
            </w:r>
          </w:p>
          <w:p w14:paraId="3FBC9A70" w14:textId="3E03ED11" w:rsidR="006C7A81" w:rsidRDefault="00977B5F" w:rsidP="006C7A81">
            <w:pPr>
              <w:spacing w:after="0"/>
              <w:ind w:left="181"/>
              <w:rPr>
                <w:i/>
                <w:iCs/>
              </w:rPr>
            </w:pPr>
            <w:r>
              <w:rPr>
                <w:i/>
                <w:iCs/>
              </w:rPr>
              <w:t>Presenters</w:t>
            </w:r>
            <w:r w:rsidR="00A7772A" w:rsidRPr="00CD6DC4">
              <w:rPr>
                <w:i/>
                <w:iCs/>
              </w:rPr>
              <w:t>:</w:t>
            </w:r>
            <w:r w:rsidR="005E1827">
              <w:rPr>
                <w:i/>
                <w:iCs/>
              </w:rPr>
              <w:t xml:space="preserve"> </w:t>
            </w:r>
            <w:r w:rsidR="00B53DF8">
              <w:rPr>
                <w:i/>
                <w:iCs/>
              </w:rPr>
              <w:t>Ashley Menage</w:t>
            </w:r>
            <w:r w:rsidR="00971D66">
              <w:rPr>
                <w:i/>
                <w:iCs/>
              </w:rPr>
              <w:t>, Grant Rost</w:t>
            </w:r>
            <w:r w:rsidR="006C7A81">
              <w:rPr>
                <w:i/>
                <w:iCs/>
              </w:rPr>
              <w:t>, Brandi Sanchez</w:t>
            </w:r>
          </w:p>
          <w:p w14:paraId="0F8C2DEE" w14:textId="33290E88" w:rsidR="00A7772A" w:rsidRPr="00CD6DC4" w:rsidRDefault="00A7772A" w:rsidP="00B53DF8">
            <w:pPr>
              <w:spacing w:before="0"/>
              <w:ind w:left="181"/>
              <w:rPr>
                <w:i/>
                <w:iCs/>
              </w:rPr>
            </w:pPr>
          </w:p>
          <w:p w14:paraId="6747EABE" w14:textId="174B4CE6" w:rsidR="0080042F" w:rsidRDefault="00ED4C42" w:rsidP="00E02D2A">
            <w:pPr>
              <w:ind w:left="181"/>
            </w:pPr>
            <w:r>
              <w:rPr>
                <w:b/>
                <w:bCs/>
                <w:smallCaps/>
              </w:rPr>
              <w:t xml:space="preserve">Session </w:t>
            </w:r>
            <w:r w:rsidR="0080042F" w:rsidRPr="0080042F">
              <w:rPr>
                <w:b/>
                <w:bCs/>
                <w:smallCaps/>
              </w:rPr>
              <w:t>2:</w:t>
            </w:r>
            <w:r w:rsidR="002F3C24">
              <w:rPr>
                <w:b/>
                <w:bCs/>
                <w:smallCaps/>
              </w:rPr>
              <w:t xml:space="preserve"> </w:t>
            </w:r>
            <w:r w:rsidR="0080042F">
              <w:rPr>
                <w:b/>
                <w:bCs/>
                <w:smallCaps/>
              </w:rPr>
              <w:t xml:space="preserve">From Practice to Coaching to Teaching </w:t>
            </w:r>
          </w:p>
          <w:p w14:paraId="0291443B" w14:textId="77777777" w:rsidR="006017BC" w:rsidRDefault="0095735C" w:rsidP="006017BC">
            <w:pPr>
              <w:pStyle w:val="ListParagraph"/>
              <w:numPr>
                <w:ilvl w:val="0"/>
                <w:numId w:val="12"/>
              </w:numPr>
            </w:pPr>
            <w:r w:rsidRPr="006017BC">
              <w:t>Identifying common issues during the transition</w:t>
            </w:r>
          </w:p>
          <w:p w14:paraId="2636C600" w14:textId="77777777" w:rsidR="006017BC" w:rsidRDefault="002266DB" w:rsidP="006017BC">
            <w:pPr>
              <w:pStyle w:val="ListParagraph"/>
              <w:numPr>
                <w:ilvl w:val="0"/>
                <w:numId w:val="12"/>
              </w:numPr>
            </w:pPr>
            <w:r w:rsidRPr="006017BC">
              <w:t>Discussing ways to smooth the path to your end goal</w:t>
            </w:r>
          </w:p>
          <w:p w14:paraId="457D976F" w14:textId="19F34F52" w:rsidR="009E623A" w:rsidRPr="006017BC" w:rsidRDefault="00000813" w:rsidP="006017BC">
            <w:pPr>
              <w:pStyle w:val="ListParagraph"/>
              <w:numPr>
                <w:ilvl w:val="0"/>
                <w:numId w:val="12"/>
              </w:numPr>
            </w:pPr>
            <w:r w:rsidRPr="006017BC">
              <w:t xml:space="preserve">Exploring </w:t>
            </w:r>
            <w:r w:rsidR="009E623A" w:rsidRPr="006017BC">
              <w:t>the pros and cons</w:t>
            </w:r>
            <w:r w:rsidR="003A118E" w:rsidRPr="006017BC">
              <w:t xml:space="preserve"> </w:t>
            </w:r>
          </w:p>
          <w:p w14:paraId="5F6B8F4C" w14:textId="26F0B8B6" w:rsidR="009E623A" w:rsidRPr="009E623A" w:rsidRDefault="00977B5F" w:rsidP="00E02D2A">
            <w:pPr>
              <w:ind w:left="181"/>
            </w:pPr>
            <w:r>
              <w:rPr>
                <w:i/>
                <w:iCs/>
              </w:rPr>
              <w:t>Presenters</w:t>
            </w:r>
            <w:r w:rsidR="009E623A" w:rsidRPr="00CD6DC4">
              <w:rPr>
                <w:i/>
                <w:iCs/>
              </w:rPr>
              <w:t>:</w:t>
            </w:r>
            <w:r w:rsidR="006734D3">
              <w:rPr>
                <w:i/>
                <w:iCs/>
              </w:rPr>
              <w:t xml:space="preserve"> Mike Golden</w:t>
            </w:r>
            <w:r w:rsidR="00AD288A">
              <w:rPr>
                <w:i/>
                <w:iCs/>
              </w:rPr>
              <w:t>, Joshua Jones</w:t>
            </w:r>
            <w:r w:rsidR="00961BAE">
              <w:rPr>
                <w:i/>
                <w:iCs/>
              </w:rPr>
              <w:t>, Taylor Freeman</w:t>
            </w:r>
            <w:r w:rsidR="00E31DD3">
              <w:rPr>
                <w:i/>
                <w:iCs/>
              </w:rPr>
              <w:t xml:space="preserve"> </w:t>
            </w:r>
            <w:proofErr w:type="spellStart"/>
            <w:r w:rsidR="00E31DD3">
              <w:rPr>
                <w:i/>
                <w:iCs/>
              </w:rPr>
              <w:t>Peshe</w:t>
            </w:r>
            <w:r w:rsidR="00C213ED">
              <w:rPr>
                <w:i/>
                <w:iCs/>
              </w:rPr>
              <w:t>h</w:t>
            </w:r>
            <w:r w:rsidR="00E31DD3">
              <w:rPr>
                <w:i/>
                <w:iCs/>
              </w:rPr>
              <w:t>onoff</w:t>
            </w:r>
            <w:proofErr w:type="spellEnd"/>
          </w:p>
        </w:tc>
        <w:tc>
          <w:tcPr>
            <w:tcW w:w="1496" w:type="dxa"/>
          </w:tcPr>
          <w:p w14:paraId="5A1ED2D4" w14:textId="77777777" w:rsidR="001F231F" w:rsidRDefault="001F231F" w:rsidP="006A1692">
            <w:pPr>
              <w:jc w:val="center"/>
            </w:pPr>
          </w:p>
          <w:p w14:paraId="11C92451" w14:textId="77777777" w:rsidR="001F231F" w:rsidRDefault="00C479B5" w:rsidP="00A02B1E">
            <w:pPr>
              <w:jc w:val="center"/>
            </w:pPr>
            <w:r>
              <w:t>Great Hall</w:t>
            </w:r>
          </w:p>
          <w:p w14:paraId="695D94E5" w14:textId="77777777" w:rsidR="00A02B1E" w:rsidRPr="00A02B1E" w:rsidRDefault="00A02B1E" w:rsidP="00A02B1E"/>
          <w:p w14:paraId="3AF07951" w14:textId="77777777" w:rsidR="00A02B1E" w:rsidRPr="00A02B1E" w:rsidRDefault="00A02B1E" w:rsidP="00A02B1E"/>
          <w:p w14:paraId="3F027634" w14:textId="77777777" w:rsidR="00A02B1E" w:rsidRPr="00A02B1E" w:rsidRDefault="00A02B1E" w:rsidP="00A02B1E"/>
          <w:p w14:paraId="56ED4784" w14:textId="77777777" w:rsidR="00A02B1E" w:rsidRPr="00A02B1E" w:rsidRDefault="00A02B1E" w:rsidP="00A02B1E"/>
          <w:p w14:paraId="38245112" w14:textId="77777777" w:rsidR="00A02B1E" w:rsidRPr="00A02B1E" w:rsidRDefault="00A02B1E" w:rsidP="00A02B1E"/>
          <w:p w14:paraId="0ED1B2D5" w14:textId="77777777" w:rsidR="00A02B1E" w:rsidRDefault="00A02B1E" w:rsidP="00A02B1E"/>
          <w:p w14:paraId="5ADA4BBF" w14:textId="77777777" w:rsidR="00A02B1E" w:rsidRPr="00A02B1E" w:rsidRDefault="00A02B1E" w:rsidP="00A02B1E"/>
          <w:p w14:paraId="20D61504" w14:textId="77777777" w:rsidR="00A02B1E" w:rsidRDefault="00A02B1E" w:rsidP="00A02B1E"/>
          <w:p w14:paraId="34769232" w14:textId="77777777" w:rsidR="00A02B1E" w:rsidRDefault="00A02B1E" w:rsidP="00A02B1E">
            <w:r>
              <w:t xml:space="preserve"> </w:t>
            </w:r>
          </w:p>
          <w:p w14:paraId="3C652E6D" w14:textId="3D807375" w:rsidR="00A02B1E" w:rsidRPr="00A02B1E" w:rsidRDefault="00E81305" w:rsidP="00A02B1E">
            <w:pPr>
              <w:jc w:val="center"/>
            </w:pPr>
            <w:r>
              <w:t>Eleazor Courtroom</w:t>
            </w:r>
          </w:p>
        </w:tc>
      </w:tr>
      <w:tr w:rsidR="009767E3" w14:paraId="6EF3557C" w14:textId="77777777" w:rsidTr="004720C9">
        <w:trPr>
          <w:trHeight w:val="1394"/>
        </w:trPr>
        <w:tc>
          <w:tcPr>
            <w:tcW w:w="2245" w:type="dxa"/>
          </w:tcPr>
          <w:p w14:paraId="134F0C04" w14:textId="4DA724CD" w:rsidR="009767E3" w:rsidRDefault="009767E3" w:rsidP="009253AC">
            <w:pPr>
              <w:ind w:left="180"/>
            </w:pPr>
            <w:r>
              <w:lastRenderedPageBreak/>
              <w:t xml:space="preserve">1 – </w:t>
            </w:r>
            <w:r w:rsidR="00964B97">
              <w:t>2</w:t>
            </w:r>
            <w:r w:rsidR="001F0803">
              <w:t>:</w:t>
            </w:r>
            <w:r w:rsidR="00D80E18">
              <w:t>15</w:t>
            </w:r>
            <w:r>
              <w:t xml:space="preserve"> p.m.</w:t>
            </w:r>
          </w:p>
        </w:tc>
        <w:tc>
          <w:tcPr>
            <w:tcW w:w="7200" w:type="dxa"/>
          </w:tcPr>
          <w:p w14:paraId="0D418A8C" w14:textId="136726D3" w:rsidR="00C3375F" w:rsidRDefault="009767E3" w:rsidP="00F33655">
            <w:pPr>
              <w:ind w:left="181"/>
              <w:rPr>
                <w:b/>
                <w:bCs/>
                <w:smallCaps/>
              </w:rPr>
            </w:pPr>
            <w:r w:rsidRPr="002B603F">
              <w:rPr>
                <w:b/>
                <w:bCs/>
                <w:smallCaps/>
              </w:rPr>
              <w:t xml:space="preserve">Lunch </w:t>
            </w:r>
            <w:r w:rsidR="00BF7A9B">
              <w:rPr>
                <w:b/>
                <w:bCs/>
                <w:smallCaps/>
              </w:rPr>
              <w:t>Presentation:</w:t>
            </w:r>
          </w:p>
          <w:p w14:paraId="5BC4FE93" w14:textId="0E533C8F" w:rsidR="007D1CD8" w:rsidRPr="00AB4B44" w:rsidRDefault="007D60D5" w:rsidP="00F33655">
            <w:pPr>
              <w:ind w:left="181"/>
              <w:rPr>
                <w:i/>
                <w:iCs/>
              </w:rPr>
            </w:pPr>
            <w:r>
              <w:rPr>
                <w:b/>
                <w:bCs/>
              </w:rPr>
              <w:t>NALAE Elections &amp; Initiatives</w:t>
            </w:r>
            <w:r>
              <w:rPr>
                <w:b/>
                <w:bCs/>
                <w:smallCaps/>
              </w:rPr>
              <w:t xml:space="preserve"> </w:t>
            </w:r>
            <w:r w:rsidR="00314E08">
              <w:rPr>
                <w:b/>
                <w:bCs/>
                <w:smallCaps/>
              </w:rPr>
              <w:t>(1:</w:t>
            </w:r>
            <w:r w:rsidR="001F0803">
              <w:rPr>
                <w:b/>
                <w:bCs/>
                <w:smallCaps/>
              </w:rPr>
              <w:t>15</w:t>
            </w:r>
            <w:r w:rsidR="00314E08">
              <w:rPr>
                <w:b/>
                <w:bCs/>
                <w:smallCaps/>
              </w:rPr>
              <w:t xml:space="preserve"> -1</w:t>
            </w:r>
            <w:r w:rsidR="00DD4F7D">
              <w:rPr>
                <w:b/>
                <w:bCs/>
                <w:smallCaps/>
              </w:rPr>
              <w:t>:45</w:t>
            </w:r>
            <w:r w:rsidR="00314E08">
              <w:rPr>
                <w:b/>
                <w:bCs/>
                <w:smallCaps/>
              </w:rPr>
              <w:t xml:space="preserve"> PM)</w:t>
            </w:r>
          </w:p>
          <w:p w14:paraId="162B93BB" w14:textId="41F9C830" w:rsidR="00D80E18" w:rsidRPr="000A01C0" w:rsidRDefault="007D60D5" w:rsidP="00F33655">
            <w:pPr>
              <w:ind w:left="181"/>
              <w:rPr>
                <w:i/>
                <w:iCs/>
                <w:color w:val="auto"/>
              </w:rPr>
            </w:pPr>
            <w:r w:rsidRPr="000A01C0">
              <w:rPr>
                <w:i/>
                <w:iCs/>
                <w:color w:val="auto"/>
              </w:rPr>
              <w:t>Presenter:</w:t>
            </w:r>
            <w:r w:rsidR="00971D66" w:rsidRPr="000A01C0">
              <w:rPr>
                <w:i/>
                <w:iCs/>
                <w:color w:val="auto"/>
              </w:rPr>
              <w:t xml:space="preserve"> David Schott</w:t>
            </w:r>
            <w:r w:rsidR="00971D66">
              <w:rPr>
                <w:i/>
                <w:iCs/>
                <w:color w:val="auto"/>
              </w:rPr>
              <w:t>,</w:t>
            </w:r>
            <w:r w:rsidR="00971D66" w:rsidRPr="000A01C0">
              <w:rPr>
                <w:b/>
                <w:bCs/>
                <w:smallCaps/>
                <w:color w:val="auto"/>
              </w:rPr>
              <w:t xml:space="preserve"> </w:t>
            </w:r>
            <w:r w:rsidR="00C213ED" w:rsidRPr="000A01C0">
              <w:rPr>
                <w:i/>
                <w:iCs/>
                <w:color w:val="auto"/>
              </w:rPr>
              <w:t>Adam Shl</w:t>
            </w:r>
            <w:r w:rsidR="000D2228" w:rsidRPr="000A01C0">
              <w:rPr>
                <w:i/>
                <w:iCs/>
                <w:color w:val="auto"/>
              </w:rPr>
              <w:t>a</w:t>
            </w:r>
            <w:r w:rsidR="00C213ED" w:rsidRPr="000A01C0">
              <w:rPr>
                <w:i/>
                <w:iCs/>
                <w:color w:val="auto"/>
              </w:rPr>
              <w:t>he</w:t>
            </w:r>
            <w:r w:rsidR="00971D66">
              <w:rPr>
                <w:i/>
                <w:iCs/>
                <w:color w:val="auto"/>
              </w:rPr>
              <w:t>t</w:t>
            </w:r>
          </w:p>
          <w:p w14:paraId="5A8C9E23" w14:textId="5337799A" w:rsidR="00567817" w:rsidRPr="00AB4B44" w:rsidRDefault="00567817" w:rsidP="0074441F">
            <w:pPr>
              <w:rPr>
                <w:i/>
                <w:iCs/>
              </w:rPr>
            </w:pPr>
          </w:p>
        </w:tc>
        <w:tc>
          <w:tcPr>
            <w:tcW w:w="1496" w:type="dxa"/>
          </w:tcPr>
          <w:p w14:paraId="5F9B96C1" w14:textId="54C2C552" w:rsidR="009767E3" w:rsidRDefault="009767E3" w:rsidP="006A1692">
            <w:pPr>
              <w:jc w:val="center"/>
            </w:pPr>
            <w:proofErr w:type="gramStart"/>
            <w:r>
              <w:t xml:space="preserve">Mann </w:t>
            </w:r>
            <w:r w:rsidR="000A01C0">
              <w:t xml:space="preserve"> </w:t>
            </w:r>
            <w:r>
              <w:t>Lounge</w:t>
            </w:r>
            <w:proofErr w:type="gramEnd"/>
          </w:p>
        </w:tc>
      </w:tr>
      <w:tr w:rsidR="009767E3" w14:paraId="671C6D91" w14:textId="77777777" w:rsidTr="004720C9">
        <w:trPr>
          <w:trHeight w:val="584"/>
        </w:trPr>
        <w:tc>
          <w:tcPr>
            <w:tcW w:w="2245" w:type="dxa"/>
          </w:tcPr>
          <w:p w14:paraId="08235B0E" w14:textId="203BBB98" w:rsidR="009767E3" w:rsidRDefault="00964B97" w:rsidP="009253AC">
            <w:pPr>
              <w:ind w:left="180"/>
            </w:pPr>
            <w:r>
              <w:t>2</w:t>
            </w:r>
            <w:r w:rsidR="00DD4F7D">
              <w:t>:15</w:t>
            </w:r>
            <w:r w:rsidR="009767E3">
              <w:t xml:space="preserve"> – </w:t>
            </w:r>
            <w:r>
              <w:t>3</w:t>
            </w:r>
            <w:r w:rsidR="00DD4F7D">
              <w:t>:</w:t>
            </w:r>
            <w:r w:rsidR="00083D7E">
              <w:t>15</w:t>
            </w:r>
            <w:r w:rsidR="009767E3">
              <w:t xml:space="preserve"> p.m.</w:t>
            </w:r>
          </w:p>
        </w:tc>
        <w:tc>
          <w:tcPr>
            <w:tcW w:w="7200" w:type="dxa"/>
          </w:tcPr>
          <w:p w14:paraId="425D4056" w14:textId="27B4CD39" w:rsidR="00CE7841" w:rsidRDefault="009767E3" w:rsidP="00DB0ECB">
            <w:pPr>
              <w:ind w:left="181"/>
              <w:rPr>
                <w:b/>
                <w:bCs/>
              </w:rPr>
            </w:pPr>
            <w:r w:rsidRPr="002B603F">
              <w:rPr>
                <w:b/>
                <w:bCs/>
                <w:smallCaps/>
              </w:rPr>
              <w:t>Breakout Session</w:t>
            </w:r>
            <w:r w:rsidR="00615F60">
              <w:rPr>
                <w:b/>
                <w:bCs/>
                <w:smallCaps/>
              </w:rPr>
              <w:t>s</w:t>
            </w:r>
            <w:r w:rsidR="002B603F">
              <w:rPr>
                <w:b/>
                <w:bCs/>
              </w:rPr>
              <w:t xml:space="preserve"> </w:t>
            </w:r>
            <w:r w:rsidR="006744D2">
              <w:rPr>
                <w:b/>
                <w:bCs/>
              </w:rPr>
              <w:t xml:space="preserve"> </w:t>
            </w:r>
            <w:r w:rsidR="005B4DBF">
              <w:rPr>
                <w:b/>
                <w:bCs/>
              </w:rPr>
              <w:t xml:space="preserve"> </w:t>
            </w:r>
          </w:p>
          <w:p w14:paraId="40045334" w14:textId="407A1CEF" w:rsidR="002953F7" w:rsidRDefault="002953F7" w:rsidP="00DB0ECB">
            <w:pPr>
              <w:ind w:left="181"/>
              <w:rPr>
                <w:b/>
                <w:bCs/>
                <w:smallCaps/>
              </w:rPr>
            </w:pPr>
            <w:r w:rsidRPr="002B603F">
              <w:rPr>
                <w:b/>
                <w:bCs/>
                <w:smallCaps/>
              </w:rPr>
              <w:t xml:space="preserve">Session </w:t>
            </w:r>
            <w:r>
              <w:rPr>
                <w:b/>
                <w:bCs/>
                <w:smallCaps/>
              </w:rPr>
              <w:t>1</w:t>
            </w:r>
            <w:r>
              <w:rPr>
                <w:b/>
                <w:bCs/>
              </w:rPr>
              <w:t xml:space="preserve">: </w:t>
            </w:r>
            <w:r w:rsidRPr="00703D73">
              <w:rPr>
                <w:b/>
                <w:bCs/>
                <w:smallCaps/>
              </w:rPr>
              <w:t>Casefiles</w:t>
            </w:r>
            <w:r>
              <w:rPr>
                <w:b/>
                <w:bCs/>
                <w:smallCaps/>
              </w:rPr>
              <w:t xml:space="preserve"> - Why the Insinuation, Inuendo, and Illicit Content? </w:t>
            </w:r>
          </w:p>
          <w:p w14:paraId="00F8D087" w14:textId="77777777" w:rsidR="002953F7" w:rsidRPr="00437E47" w:rsidRDefault="002953F7" w:rsidP="002953F7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smallCaps/>
              </w:rPr>
            </w:pPr>
            <w:r>
              <w:rPr>
                <w:rFonts w:eastAsia="Times New Roman"/>
              </w:rPr>
              <w:t>Is there a place for difficult topics in competition?</w:t>
            </w:r>
          </w:p>
          <w:p w14:paraId="64648E54" w14:textId="77777777" w:rsidR="002953F7" w:rsidRPr="00FD04F8" w:rsidRDefault="002953F7" w:rsidP="002953F7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smallCaps/>
              </w:rPr>
            </w:pPr>
            <w:r>
              <w:rPr>
                <w:rFonts w:eastAsia="Times New Roman"/>
              </w:rPr>
              <w:t>What do you do during practice to keep the proper boundaries?</w:t>
            </w:r>
          </w:p>
          <w:p w14:paraId="710B7D77" w14:textId="4C978E37" w:rsidR="002953F7" w:rsidRDefault="002953F7" w:rsidP="00EA3E5C">
            <w:pPr>
              <w:ind w:left="187"/>
              <w:rPr>
                <w:b/>
                <w:bCs/>
              </w:rPr>
            </w:pPr>
            <w:r w:rsidRPr="00FD04F8">
              <w:rPr>
                <w:rFonts w:eastAsia="Times New Roman"/>
                <w:i/>
                <w:iCs/>
              </w:rPr>
              <w:t>Present</w:t>
            </w:r>
            <w:r>
              <w:rPr>
                <w:rFonts w:eastAsia="Times New Roman"/>
                <w:i/>
                <w:iCs/>
              </w:rPr>
              <w:t>e</w:t>
            </w:r>
            <w:r w:rsidRPr="00FD04F8">
              <w:rPr>
                <w:rFonts w:eastAsia="Times New Roman"/>
                <w:i/>
                <w:iCs/>
              </w:rPr>
              <w:t>rs:</w:t>
            </w:r>
            <w:r w:rsidR="00971D66" w:rsidRPr="000D3A59">
              <w:rPr>
                <w:rFonts w:eastAsia="Times New Roman"/>
                <w:i/>
                <w:iCs/>
              </w:rPr>
              <w:t xml:space="preserve"> Amy Catledge</w:t>
            </w:r>
            <w:r w:rsidR="00971D66">
              <w:rPr>
                <w:rFonts w:eastAsia="Times New Roman"/>
                <w:i/>
                <w:iCs/>
              </w:rPr>
              <w:t xml:space="preserve">, </w:t>
            </w:r>
            <w:r w:rsidR="00971D66" w:rsidRPr="00D92D4B">
              <w:rPr>
                <w:rFonts w:eastAsia="Times New Roman"/>
                <w:i/>
                <w:iCs/>
                <w:color w:val="auto"/>
              </w:rPr>
              <w:t>Marlee Galvez</w:t>
            </w:r>
            <w:r w:rsidR="00971D66">
              <w:rPr>
                <w:rFonts w:eastAsia="Times New Roman"/>
                <w:i/>
                <w:iCs/>
                <w:color w:val="auto"/>
              </w:rPr>
              <w:t>,</w:t>
            </w:r>
            <w:r w:rsidR="00971D66">
              <w:rPr>
                <w:rFonts w:eastAsia="Times New Roman"/>
                <w:i/>
                <w:iCs/>
              </w:rPr>
              <w:t xml:space="preserve"> </w:t>
            </w:r>
            <w:r w:rsidR="00083D7E">
              <w:rPr>
                <w:rFonts w:eastAsia="Times New Roman"/>
                <w:i/>
                <w:iCs/>
              </w:rPr>
              <w:t>Keith Morgan</w:t>
            </w:r>
            <w:r w:rsidR="00647187" w:rsidRPr="00647187">
              <w:rPr>
                <w:rFonts w:eastAsia="Times New Roman"/>
                <w:i/>
                <w:iCs/>
                <w:color w:val="FF0000"/>
              </w:rPr>
              <w:t xml:space="preserve"> </w:t>
            </w:r>
          </w:p>
          <w:p w14:paraId="1BBF285F" w14:textId="357B6FBE" w:rsidR="00D0033B" w:rsidRDefault="00D0033B" w:rsidP="00543DEF">
            <w:pPr>
              <w:tabs>
                <w:tab w:val="left" w:pos="960"/>
              </w:tabs>
              <w:rPr>
                <w:b/>
                <w:bCs/>
                <w:smallCaps/>
              </w:rPr>
            </w:pPr>
          </w:p>
          <w:p w14:paraId="54C7F611" w14:textId="4001AFB9" w:rsidR="00E526C6" w:rsidRDefault="00615F60" w:rsidP="0061196D">
            <w:pPr>
              <w:ind w:left="18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Session </w:t>
            </w:r>
            <w:r w:rsidR="002953F7">
              <w:rPr>
                <w:b/>
                <w:bCs/>
                <w:smallCaps/>
              </w:rPr>
              <w:t>2</w:t>
            </w:r>
            <w:r>
              <w:rPr>
                <w:b/>
                <w:bCs/>
                <w:smallCaps/>
              </w:rPr>
              <w:t>:</w:t>
            </w:r>
          </w:p>
          <w:p w14:paraId="3FA80F92" w14:textId="77777777" w:rsidR="00526322" w:rsidRDefault="00526322" w:rsidP="00EA3E5C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Cross Examination By Chat Bot</w:t>
            </w:r>
          </w:p>
          <w:p w14:paraId="2D6A2C88" w14:textId="77777777" w:rsidR="00526322" w:rsidRPr="009D5B87" w:rsidRDefault="00526322" w:rsidP="0052632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Jack Burke, Senior Teaching Fellow, City University of Hong Kong</w:t>
            </w:r>
          </w:p>
          <w:p w14:paraId="33B80719" w14:textId="0A82ED81" w:rsidR="003D3B50" w:rsidRPr="008B51E4" w:rsidRDefault="003D3B50" w:rsidP="00EA3E5C">
            <w:pPr>
              <w:jc w:val="center"/>
              <w:rPr>
                <w:b/>
                <w:bCs/>
                <w:smallCaps/>
              </w:rPr>
            </w:pPr>
            <w:r w:rsidRPr="008B51E4">
              <w:rPr>
                <w:b/>
                <w:bCs/>
                <w:smallCaps/>
              </w:rPr>
              <w:t>TruthOr</w:t>
            </w:r>
            <w:r w:rsidR="00743D74" w:rsidRPr="008B51E4">
              <w:rPr>
                <w:b/>
                <w:bCs/>
                <w:smallCaps/>
              </w:rPr>
              <w:t>Lie.ai Demonstration</w:t>
            </w:r>
          </w:p>
          <w:p w14:paraId="67868F37" w14:textId="70B8DB22" w:rsidR="00FD04F8" w:rsidRPr="00FD04F8" w:rsidRDefault="00D70658" w:rsidP="006B37A0">
            <w:pPr>
              <w:jc w:val="center"/>
              <w:rPr>
                <w:rFonts w:eastAsia="Times New Roman"/>
                <w:i/>
                <w:iCs/>
              </w:rPr>
            </w:pPr>
            <w:r>
              <w:rPr>
                <w:i/>
                <w:iCs/>
                <w:color w:val="auto"/>
              </w:rPr>
              <w:t>David Blaze, Chief Revenue Officer</w:t>
            </w:r>
            <w:r w:rsidR="007C7F66" w:rsidRPr="00CD017E">
              <w:rPr>
                <w:i/>
                <w:iCs/>
                <w:color w:val="auto"/>
              </w:rPr>
              <w:t xml:space="preserve">, TruthOrLie.ai </w:t>
            </w:r>
          </w:p>
        </w:tc>
        <w:tc>
          <w:tcPr>
            <w:tcW w:w="1496" w:type="dxa"/>
          </w:tcPr>
          <w:p w14:paraId="48C7B1AE" w14:textId="77777777" w:rsidR="00143E8B" w:rsidRDefault="00143E8B" w:rsidP="007158EC"/>
          <w:p w14:paraId="18BA6FC3" w14:textId="4411AB19" w:rsidR="006C5BF0" w:rsidRDefault="00401967" w:rsidP="000567A3">
            <w:pPr>
              <w:spacing w:before="0" w:after="0"/>
              <w:jc w:val="center"/>
            </w:pPr>
            <w:proofErr w:type="gramStart"/>
            <w:r>
              <w:t xml:space="preserve">Mann </w:t>
            </w:r>
            <w:r w:rsidR="007158EC">
              <w:t xml:space="preserve"> </w:t>
            </w:r>
            <w:r>
              <w:t>Lounge</w:t>
            </w:r>
            <w:proofErr w:type="gramEnd"/>
          </w:p>
          <w:p w14:paraId="136D640E" w14:textId="77777777" w:rsidR="00E40AFC" w:rsidRPr="00E40AFC" w:rsidRDefault="00E40AFC" w:rsidP="00E40AFC"/>
          <w:p w14:paraId="762849F5" w14:textId="77777777" w:rsidR="007158EC" w:rsidRDefault="007158EC" w:rsidP="007158EC"/>
          <w:p w14:paraId="4F2A23EF" w14:textId="77777777" w:rsidR="00543DEF" w:rsidRDefault="00543DEF" w:rsidP="007158EC"/>
          <w:p w14:paraId="437FE69E" w14:textId="77777777" w:rsidR="007158EC" w:rsidRDefault="007158EC" w:rsidP="007158EC"/>
          <w:p w14:paraId="30311C6E" w14:textId="0F7C8807" w:rsidR="00E40AFC" w:rsidRPr="00E40AFC" w:rsidRDefault="00E40AFC" w:rsidP="00E40AFC">
            <w:pPr>
              <w:jc w:val="center"/>
            </w:pPr>
            <w:r>
              <w:t>Great Hall</w:t>
            </w:r>
          </w:p>
        </w:tc>
      </w:tr>
      <w:tr w:rsidR="009767E3" w14:paraId="15C800F0" w14:textId="77777777" w:rsidTr="004720C9">
        <w:trPr>
          <w:trHeight w:val="440"/>
        </w:trPr>
        <w:tc>
          <w:tcPr>
            <w:tcW w:w="2245" w:type="dxa"/>
          </w:tcPr>
          <w:p w14:paraId="48A44A10" w14:textId="2E987802" w:rsidR="009767E3" w:rsidRDefault="000C4A1E" w:rsidP="009253AC">
            <w:pPr>
              <w:ind w:left="180"/>
            </w:pPr>
            <w:r>
              <w:t>3</w:t>
            </w:r>
            <w:r w:rsidR="00DD4F7D">
              <w:t>:</w:t>
            </w:r>
            <w:r w:rsidR="00B75F77">
              <w:t>15</w:t>
            </w:r>
            <w:r w:rsidR="009767E3">
              <w:t xml:space="preserve"> – </w:t>
            </w:r>
            <w:r w:rsidR="00D32057">
              <w:t>3</w:t>
            </w:r>
            <w:r>
              <w:t>:</w:t>
            </w:r>
            <w:r w:rsidR="00F63D87">
              <w:t>30</w:t>
            </w:r>
            <w:r w:rsidR="009767E3">
              <w:t xml:space="preserve"> p.m.</w:t>
            </w:r>
          </w:p>
        </w:tc>
        <w:tc>
          <w:tcPr>
            <w:tcW w:w="7200" w:type="dxa"/>
          </w:tcPr>
          <w:p w14:paraId="62B09B8F" w14:textId="674EDB67" w:rsidR="009767E3" w:rsidRPr="0075234E" w:rsidRDefault="009767E3" w:rsidP="009253AC">
            <w:pPr>
              <w:ind w:left="187"/>
              <w:rPr>
                <w:b/>
                <w:bCs/>
                <w:smallCaps/>
              </w:rPr>
            </w:pPr>
            <w:r w:rsidRPr="0075234E">
              <w:rPr>
                <w:b/>
                <w:bCs/>
                <w:smallCaps/>
              </w:rPr>
              <w:t>Break</w:t>
            </w:r>
          </w:p>
        </w:tc>
        <w:tc>
          <w:tcPr>
            <w:tcW w:w="1496" w:type="dxa"/>
          </w:tcPr>
          <w:p w14:paraId="2C4CB4FC" w14:textId="5A901856" w:rsidR="009767E3" w:rsidRDefault="009767E3" w:rsidP="006A1692"/>
        </w:tc>
      </w:tr>
      <w:tr w:rsidR="009767E3" w14:paraId="5F473975" w14:textId="77777777" w:rsidTr="004720C9">
        <w:trPr>
          <w:trHeight w:val="1552"/>
        </w:trPr>
        <w:tc>
          <w:tcPr>
            <w:tcW w:w="2245" w:type="dxa"/>
          </w:tcPr>
          <w:p w14:paraId="34D8C56A" w14:textId="2A40AAA3" w:rsidR="009767E3" w:rsidRDefault="00D32057" w:rsidP="009253AC">
            <w:pPr>
              <w:ind w:left="180"/>
            </w:pPr>
            <w:r>
              <w:t>3</w:t>
            </w:r>
            <w:r w:rsidR="000C4A1E">
              <w:t>:</w:t>
            </w:r>
            <w:r w:rsidR="00F63D87">
              <w:t>30</w:t>
            </w:r>
            <w:r w:rsidR="009767E3">
              <w:t xml:space="preserve"> – </w:t>
            </w:r>
            <w:r>
              <w:t>4</w:t>
            </w:r>
            <w:r w:rsidR="00001F2A">
              <w:t>:</w:t>
            </w:r>
            <w:r w:rsidR="00AE26DA">
              <w:t>30</w:t>
            </w:r>
            <w:r w:rsidR="009767E3">
              <w:t xml:space="preserve"> p.m.</w:t>
            </w:r>
          </w:p>
        </w:tc>
        <w:tc>
          <w:tcPr>
            <w:tcW w:w="7200" w:type="dxa"/>
          </w:tcPr>
          <w:p w14:paraId="161B8D9D" w14:textId="4DC3C1CA" w:rsidR="00001F2A" w:rsidRDefault="00001F2A" w:rsidP="00E40AFC">
            <w:pPr>
              <w:ind w:left="187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All Group Session</w:t>
            </w:r>
          </w:p>
          <w:p w14:paraId="04E1D7D8" w14:textId="61F20654" w:rsidR="002953F7" w:rsidRDefault="002953F7" w:rsidP="00E40AFC">
            <w:pPr>
              <w:ind w:left="187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“Player</w:t>
            </w:r>
            <w:r w:rsidR="0082277F">
              <w:rPr>
                <w:b/>
                <w:bCs/>
                <w:smallCaps/>
              </w:rPr>
              <w:t>s</w:t>
            </w:r>
            <w:r>
              <w:rPr>
                <w:b/>
                <w:bCs/>
                <w:smallCaps/>
              </w:rPr>
              <w:t xml:space="preserve"> </w:t>
            </w:r>
            <w:proofErr w:type="spellStart"/>
            <w:r>
              <w:rPr>
                <w:b/>
                <w:bCs/>
                <w:smallCaps/>
              </w:rPr>
              <w:t>Gonna</w:t>
            </w:r>
            <w:proofErr w:type="spellEnd"/>
            <w:r>
              <w:rPr>
                <w:b/>
                <w:bCs/>
                <w:smallCaps/>
              </w:rPr>
              <w:t>” … Anyone? Anyone? “Play, Play, Play” Making Legal Concepts Relatable Through Modern Media</w:t>
            </w:r>
          </w:p>
          <w:p w14:paraId="7B1A3F42" w14:textId="7872907C" w:rsidR="00776988" w:rsidRPr="008B7497" w:rsidRDefault="002953F7" w:rsidP="009253AC">
            <w:pPr>
              <w:jc w:val="center"/>
              <w:rPr>
                <w:b/>
                <w:bCs/>
                <w:smallCaps/>
              </w:rPr>
            </w:pPr>
            <w:r>
              <w:rPr>
                <w:i/>
                <w:iCs/>
              </w:rPr>
              <w:t>Marian Braccia</w:t>
            </w:r>
          </w:p>
        </w:tc>
        <w:tc>
          <w:tcPr>
            <w:tcW w:w="1496" w:type="dxa"/>
          </w:tcPr>
          <w:p w14:paraId="38F9B951" w14:textId="6502844A" w:rsidR="009767E3" w:rsidRDefault="00462E3C" w:rsidP="006A1692">
            <w:pPr>
              <w:jc w:val="center"/>
            </w:pPr>
            <w:r>
              <w:t>Great Hall</w:t>
            </w:r>
          </w:p>
        </w:tc>
      </w:tr>
      <w:tr w:rsidR="009767E3" w14:paraId="6FC084F9" w14:textId="77777777" w:rsidTr="004720C9">
        <w:trPr>
          <w:trHeight w:val="548"/>
        </w:trPr>
        <w:tc>
          <w:tcPr>
            <w:tcW w:w="2245" w:type="dxa"/>
          </w:tcPr>
          <w:p w14:paraId="4A741FF6" w14:textId="0DDEF4C0" w:rsidR="009767E3" w:rsidRDefault="00A17411" w:rsidP="009253AC">
            <w:pPr>
              <w:ind w:left="180"/>
            </w:pPr>
            <w:r>
              <w:lastRenderedPageBreak/>
              <w:t>4</w:t>
            </w:r>
            <w:r w:rsidR="00001F2A">
              <w:t>:</w:t>
            </w:r>
            <w:r w:rsidR="00AE26DA">
              <w:t>30</w:t>
            </w:r>
            <w:r w:rsidR="00203B78">
              <w:t xml:space="preserve"> </w:t>
            </w:r>
            <w:r w:rsidR="004A11B8">
              <w:t>–</w:t>
            </w:r>
            <w:r w:rsidR="00203B78">
              <w:t xml:space="preserve"> </w:t>
            </w:r>
            <w:r w:rsidR="008D7506">
              <w:t>4:</w:t>
            </w:r>
            <w:r w:rsidR="00AE26DA">
              <w:t>45</w:t>
            </w:r>
            <w:r w:rsidR="004A11B8">
              <w:t xml:space="preserve"> p.m. </w:t>
            </w:r>
          </w:p>
        </w:tc>
        <w:tc>
          <w:tcPr>
            <w:tcW w:w="7200" w:type="dxa"/>
          </w:tcPr>
          <w:p w14:paraId="2C806A65" w14:textId="68FC9ABC" w:rsidR="009767E3" w:rsidRPr="00077044" w:rsidRDefault="009767E3" w:rsidP="009253AC">
            <w:pPr>
              <w:ind w:left="187"/>
              <w:rPr>
                <w:b/>
                <w:bCs/>
                <w:smallCaps/>
              </w:rPr>
            </w:pPr>
            <w:r w:rsidRPr="00077044">
              <w:rPr>
                <w:b/>
                <w:bCs/>
                <w:smallCaps/>
              </w:rPr>
              <w:t>Break</w:t>
            </w:r>
          </w:p>
        </w:tc>
        <w:tc>
          <w:tcPr>
            <w:tcW w:w="1496" w:type="dxa"/>
          </w:tcPr>
          <w:p w14:paraId="557E77A3" w14:textId="051931F6" w:rsidR="009767E3" w:rsidRDefault="009767E3" w:rsidP="006A1692">
            <w:pPr>
              <w:jc w:val="center"/>
            </w:pPr>
          </w:p>
        </w:tc>
      </w:tr>
      <w:tr w:rsidR="008E1289" w14:paraId="3FF361A4" w14:textId="77777777" w:rsidTr="004720C9">
        <w:trPr>
          <w:trHeight w:val="548"/>
        </w:trPr>
        <w:tc>
          <w:tcPr>
            <w:tcW w:w="2245" w:type="dxa"/>
          </w:tcPr>
          <w:p w14:paraId="06E8077C" w14:textId="2440C787" w:rsidR="008E1289" w:rsidRDefault="008E1289" w:rsidP="009253AC">
            <w:pPr>
              <w:ind w:left="180"/>
            </w:pPr>
            <w:r>
              <w:t>4:45 – 5:45 p.m.</w:t>
            </w:r>
          </w:p>
        </w:tc>
        <w:tc>
          <w:tcPr>
            <w:tcW w:w="7200" w:type="dxa"/>
          </w:tcPr>
          <w:p w14:paraId="2DF4F8EF" w14:textId="3D981C60" w:rsidR="008E1289" w:rsidRDefault="00940517" w:rsidP="008E1289">
            <w:pPr>
              <w:ind w:left="187"/>
              <w:rPr>
                <w:b/>
                <w:bCs/>
              </w:rPr>
            </w:pPr>
            <w:r>
              <w:rPr>
                <w:b/>
                <w:bCs/>
                <w:smallCaps/>
              </w:rPr>
              <w:t>All Group Session</w:t>
            </w:r>
          </w:p>
          <w:p w14:paraId="29FEC690" w14:textId="5961488E" w:rsidR="008E1289" w:rsidRPr="00E25043" w:rsidRDefault="008E1289" w:rsidP="008E1289">
            <w:pPr>
              <w:ind w:left="187"/>
              <w:rPr>
                <w:b/>
                <w:bCs/>
                <w:smallCaps/>
              </w:rPr>
            </w:pPr>
            <w:r w:rsidRPr="00E25043">
              <w:rPr>
                <w:b/>
                <w:bCs/>
                <w:smallCaps/>
              </w:rPr>
              <w:t>Developing and Building Strong Advocacy</w:t>
            </w:r>
            <w:r>
              <w:rPr>
                <w:b/>
                <w:bCs/>
                <w:smallCaps/>
              </w:rPr>
              <w:t xml:space="preserve"> P</w:t>
            </w:r>
            <w:r w:rsidRPr="00E25043">
              <w:rPr>
                <w:b/>
                <w:bCs/>
                <w:smallCaps/>
              </w:rPr>
              <w:t>rograms</w:t>
            </w:r>
          </w:p>
          <w:p w14:paraId="2E143EB5" w14:textId="77777777" w:rsidR="008E1289" w:rsidRPr="00590054" w:rsidRDefault="008E1289" w:rsidP="008E1289">
            <w:pPr>
              <w:pStyle w:val="ListParagraph"/>
              <w:numPr>
                <w:ilvl w:val="0"/>
                <w:numId w:val="11"/>
              </w:numPr>
            </w:pPr>
            <w:r w:rsidRPr="00590054">
              <w:t>Prioritizing courses, events &amp; advocacy team competitions</w:t>
            </w:r>
          </w:p>
          <w:p w14:paraId="59B668AA" w14:textId="77777777" w:rsidR="008E1289" w:rsidRPr="00590054" w:rsidRDefault="008E1289" w:rsidP="008E1289">
            <w:pPr>
              <w:pStyle w:val="ListParagraph"/>
              <w:numPr>
                <w:ilvl w:val="0"/>
                <w:numId w:val="11"/>
              </w:numPr>
            </w:pPr>
            <w:r w:rsidRPr="00590054">
              <w:t>Dealing with intra-school politics &amp; limited resources</w:t>
            </w:r>
          </w:p>
          <w:p w14:paraId="45DA2377" w14:textId="3884BAAC" w:rsidR="008E1289" w:rsidRPr="00590054" w:rsidRDefault="00692CAB" w:rsidP="008E1289">
            <w:pPr>
              <w:pStyle w:val="ListParagraph"/>
              <w:numPr>
                <w:ilvl w:val="0"/>
                <w:numId w:val="11"/>
              </w:numPr>
            </w:pPr>
            <w:r>
              <w:t xml:space="preserve">Collaborating with student leadership and resources on trial, moot, and DR </w:t>
            </w:r>
            <w:r w:rsidR="004D2DDC">
              <w:t>team boards</w:t>
            </w:r>
          </w:p>
          <w:p w14:paraId="0E73E655" w14:textId="0B063BC5" w:rsidR="008E1289" w:rsidRPr="00F615E3" w:rsidRDefault="008E1289" w:rsidP="00F615E3">
            <w:pPr>
              <w:ind w:left="181"/>
              <w:rPr>
                <w:i/>
                <w:iCs/>
              </w:rPr>
            </w:pPr>
            <w:r>
              <w:rPr>
                <w:i/>
                <w:iCs/>
              </w:rPr>
              <w:t>Presenters</w:t>
            </w:r>
            <w:r w:rsidRPr="009E414E">
              <w:rPr>
                <w:i/>
                <w:iCs/>
              </w:rPr>
              <w:t>:</w:t>
            </w:r>
            <w:r>
              <w:rPr>
                <w:i/>
                <w:iCs/>
              </w:rPr>
              <w:t xml:space="preserve"> Lou Fasulo, </w:t>
            </w:r>
            <w:r w:rsidRPr="00E93374">
              <w:rPr>
                <w:i/>
                <w:iCs/>
                <w:color w:val="auto"/>
              </w:rPr>
              <w:t xml:space="preserve">Tony Ghiotto, </w:t>
            </w:r>
            <w:r w:rsidRPr="00CD017E">
              <w:rPr>
                <w:i/>
                <w:iCs/>
                <w:color w:val="auto"/>
              </w:rPr>
              <w:t>Dominque Hinson</w:t>
            </w:r>
          </w:p>
        </w:tc>
        <w:tc>
          <w:tcPr>
            <w:tcW w:w="1496" w:type="dxa"/>
          </w:tcPr>
          <w:p w14:paraId="5B9B1C97" w14:textId="77777777" w:rsidR="008E1289" w:rsidRDefault="008E1289" w:rsidP="006A1692">
            <w:pPr>
              <w:jc w:val="center"/>
            </w:pPr>
          </w:p>
          <w:p w14:paraId="1DF420A2" w14:textId="2C5D5E57" w:rsidR="008E1289" w:rsidRDefault="008E1289" w:rsidP="008E1289">
            <w:pPr>
              <w:jc w:val="center"/>
            </w:pPr>
            <w:r>
              <w:t>Great Hall</w:t>
            </w:r>
          </w:p>
          <w:p w14:paraId="176F7D7B" w14:textId="77777777" w:rsidR="008E1289" w:rsidRPr="008E1289" w:rsidRDefault="008E1289" w:rsidP="008E1289"/>
          <w:p w14:paraId="0E0F6C42" w14:textId="77777777" w:rsidR="008E1289" w:rsidRPr="008E1289" w:rsidRDefault="008E1289" w:rsidP="008E1289"/>
          <w:p w14:paraId="7C31C695" w14:textId="77777777" w:rsidR="008E1289" w:rsidRDefault="008E1289" w:rsidP="008E1289"/>
          <w:p w14:paraId="0F3771F5" w14:textId="77777777" w:rsidR="008E1289" w:rsidRDefault="008E1289" w:rsidP="008E1289"/>
          <w:p w14:paraId="0F580CE5" w14:textId="720AE37E" w:rsidR="008E1289" w:rsidRPr="008E1289" w:rsidRDefault="008E1289" w:rsidP="00FC3EF4">
            <w:pPr>
              <w:spacing w:after="0"/>
              <w:jc w:val="center"/>
            </w:pPr>
          </w:p>
        </w:tc>
      </w:tr>
      <w:tr w:rsidR="00E662EB" w14:paraId="3DF22180" w14:textId="77777777" w:rsidTr="004720C9">
        <w:trPr>
          <w:trHeight w:val="1970"/>
        </w:trPr>
        <w:tc>
          <w:tcPr>
            <w:tcW w:w="2245" w:type="dxa"/>
            <w:tcBorders>
              <w:bottom w:val="single" w:sz="4" w:space="0" w:color="auto"/>
            </w:tcBorders>
          </w:tcPr>
          <w:p w14:paraId="19E84A77" w14:textId="5800D6C5" w:rsidR="00E662EB" w:rsidRDefault="00AE26DA" w:rsidP="00FC3EF4">
            <w:pPr>
              <w:ind w:left="180"/>
            </w:pPr>
            <w:r>
              <w:t>6</w:t>
            </w:r>
            <w:r w:rsidR="00E662EB">
              <w:t xml:space="preserve"> – </w:t>
            </w:r>
            <w:r w:rsidR="001D3963">
              <w:t>8</w:t>
            </w:r>
            <w:r w:rsidR="00E662EB">
              <w:t xml:space="preserve"> p.m.</w:t>
            </w:r>
          </w:p>
          <w:p w14:paraId="7F7D7F02" w14:textId="77777777" w:rsidR="00E662EB" w:rsidRDefault="00E662EB" w:rsidP="00E662EB"/>
          <w:p w14:paraId="307B2585" w14:textId="133CADE8" w:rsidR="00E662EB" w:rsidRDefault="00E662EB" w:rsidP="00E662EB"/>
        </w:tc>
        <w:tc>
          <w:tcPr>
            <w:tcW w:w="7200" w:type="dxa"/>
            <w:tcBorders>
              <w:bottom w:val="single" w:sz="4" w:space="0" w:color="auto"/>
            </w:tcBorders>
          </w:tcPr>
          <w:p w14:paraId="69AA0E6E" w14:textId="22AD6FEE" w:rsidR="00E662EB" w:rsidRPr="004F69D1" w:rsidRDefault="00E662EB" w:rsidP="00181238">
            <w:pPr>
              <w:ind w:left="181"/>
              <w:rPr>
                <w:b/>
                <w:bCs/>
                <w:smallCaps/>
              </w:rPr>
            </w:pPr>
            <w:r w:rsidRPr="004F69D1">
              <w:rPr>
                <w:b/>
                <w:bCs/>
                <w:smallCaps/>
              </w:rPr>
              <w:t>Awards Reception and Dinner</w:t>
            </w:r>
          </w:p>
          <w:p w14:paraId="4751A65B" w14:textId="1AD97014" w:rsidR="00E662EB" w:rsidRDefault="00E662EB" w:rsidP="00181238">
            <w:pPr>
              <w:ind w:left="181"/>
              <w:rPr>
                <w:b/>
                <w:bCs/>
              </w:rPr>
            </w:pPr>
            <w:r>
              <w:rPr>
                <w:b/>
                <w:bCs/>
              </w:rPr>
              <w:t>Honoring Award Recipients:</w:t>
            </w:r>
          </w:p>
          <w:p w14:paraId="4FA144C5" w14:textId="41CBC31A" w:rsidR="00E662EB" w:rsidRPr="005E2CB2" w:rsidRDefault="00E662EB" w:rsidP="00574082">
            <w:pPr>
              <w:pStyle w:val="ListParagraph"/>
              <w:numPr>
                <w:ilvl w:val="0"/>
                <w:numId w:val="10"/>
              </w:numPr>
            </w:pPr>
            <w:r w:rsidRPr="0035763E">
              <w:t xml:space="preserve">Edward </w:t>
            </w:r>
            <w:r>
              <w:t xml:space="preserve">D. </w:t>
            </w:r>
            <w:proofErr w:type="spellStart"/>
            <w:r w:rsidRPr="0035763E">
              <w:t>Ohlbaum</w:t>
            </w:r>
            <w:proofErr w:type="spellEnd"/>
            <w:r w:rsidRPr="0035763E">
              <w:t xml:space="preserve"> Award (“The Eddie”)</w:t>
            </w:r>
            <w:r>
              <w:t xml:space="preserve"> – </w:t>
            </w:r>
            <w:r w:rsidR="009B1341">
              <w:t>K</w:t>
            </w:r>
            <w:r w:rsidR="009B1341" w:rsidRPr="009B1341">
              <w:t>ate Donoghue</w:t>
            </w:r>
          </w:p>
          <w:p w14:paraId="243EC9B8" w14:textId="3156411B" w:rsidR="00E662EB" w:rsidRDefault="00CE7841" w:rsidP="00574082">
            <w:pPr>
              <w:pStyle w:val="ListParagraph"/>
              <w:numPr>
                <w:ilvl w:val="0"/>
                <w:numId w:val="10"/>
              </w:numPr>
            </w:pPr>
            <w:r>
              <w:t xml:space="preserve">Cornerstone Award </w:t>
            </w:r>
            <w:r w:rsidR="00482953" w:rsidRPr="00482953">
              <w:t xml:space="preserve">– </w:t>
            </w:r>
            <w:r w:rsidR="00E82AFC" w:rsidRPr="00E82AFC">
              <w:t>Robert Little</w:t>
            </w:r>
          </w:p>
          <w:p w14:paraId="17CD4D1F" w14:textId="3F50B56F" w:rsidR="004720C9" w:rsidRDefault="004720C9" w:rsidP="004720C9">
            <w:pPr>
              <w:pStyle w:val="ListParagraph"/>
              <w:numPr>
                <w:ilvl w:val="0"/>
                <w:numId w:val="10"/>
              </w:numPr>
            </w:pPr>
            <w:r w:rsidRPr="0035763E">
              <w:t>Lifetime Achievement Award</w:t>
            </w:r>
            <w:r>
              <w:t xml:space="preserve"> – </w:t>
            </w:r>
            <w:r w:rsidR="00482953" w:rsidRPr="00482953">
              <w:t>Charles H. Rose III</w:t>
            </w:r>
          </w:p>
          <w:p w14:paraId="7F5B3901" w14:textId="3577A4C0" w:rsidR="004720C9" w:rsidRPr="004720C9" w:rsidRDefault="004720C9" w:rsidP="004720C9"/>
        </w:tc>
        <w:tc>
          <w:tcPr>
            <w:tcW w:w="1496" w:type="dxa"/>
            <w:tcBorders>
              <w:bottom w:val="single" w:sz="4" w:space="0" w:color="auto"/>
            </w:tcBorders>
          </w:tcPr>
          <w:p w14:paraId="69A6C576" w14:textId="7D062560" w:rsidR="00E662EB" w:rsidRDefault="000567A3" w:rsidP="00E662EB">
            <w:pPr>
              <w:jc w:val="center"/>
            </w:pPr>
            <w:r>
              <w:t xml:space="preserve"> </w:t>
            </w:r>
            <w:r w:rsidR="00E662EB">
              <w:t>Mann Lounge</w:t>
            </w:r>
          </w:p>
        </w:tc>
      </w:tr>
      <w:tr w:rsidR="00E662EB" w14:paraId="7129BE83" w14:textId="77777777" w:rsidTr="004720C9">
        <w:trPr>
          <w:trHeight w:val="368"/>
        </w:trPr>
        <w:tc>
          <w:tcPr>
            <w:tcW w:w="2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DAF153" w14:textId="51481267" w:rsidR="00E662EB" w:rsidRPr="003D77CF" w:rsidRDefault="00E662EB" w:rsidP="00E662EB">
            <w:pPr>
              <w:rPr>
                <w:color w:val="auto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68E48E" w14:textId="77777777" w:rsidR="00E662EB" w:rsidRDefault="00E662EB" w:rsidP="00E662EB">
            <w:pPr>
              <w:rPr>
                <w:b/>
                <w:bCs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14E88A" w14:textId="77777777" w:rsidR="00E662EB" w:rsidRDefault="00E662EB" w:rsidP="00E662EB">
            <w:pPr>
              <w:jc w:val="center"/>
            </w:pPr>
          </w:p>
        </w:tc>
      </w:tr>
    </w:tbl>
    <w:p w14:paraId="570616F0" w14:textId="54F6E551" w:rsidR="00C87F10" w:rsidRPr="00F60DF0" w:rsidRDefault="00C87F10" w:rsidP="00044877">
      <w:pPr>
        <w:spacing w:before="0" w:after="0" w:line="240" w:lineRule="auto"/>
        <w:rPr>
          <w:sz w:val="2"/>
          <w:szCs w:val="2"/>
        </w:rPr>
      </w:pPr>
    </w:p>
    <w:tbl>
      <w:tblPr>
        <w:tblStyle w:val="ListTable6Colorful"/>
        <w:tblW w:w="5044" w:type="pct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620" w:firstRow="1" w:lastRow="0" w:firstColumn="0" w:lastColumn="0" w:noHBand="1" w:noVBand="1"/>
        <w:tblDescription w:val="Agenda items table"/>
      </w:tblPr>
      <w:tblGrid>
        <w:gridCol w:w="2335"/>
        <w:gridCol w:w="7020"/>
        <w:gridCol w:w="1530"/>
      </w:tblGrid>
      <w:tr w:rsidR="0006294C" w:rsidRPr="0006294C" w14:paraId="2E63F62B" w14:textId="77777777" w:rsidTr="006973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  <w:tblHeader/>
        </w:trPr>
        <w:tc>
          <w:tcPr>
            <w:tcW w:w="2335" w:type="dxa"/>
            <w:shd w:val="clear" w:color="auto" w:fill="339933"/>
          </w:tcPr>
          <w:p w14:paraId="6BA8D937" w14:textId="77777777" w:rsidR="00FB71E3" w:rsidRPr="0006294C" w:rsidRDefault="00FB71E3" w:rsidP="00FB71E3">
            <w:pPr>
              <w:rPr>
                <w:color w:val="FAF1D4" w:themeColor="accent3" w:themeTint="33"/>
              </w:rPr>
            </w:pPr>
          </w:p>
        </w:tc>
        <w:tc>
          <w:tcPr>
            <w:tcW w:w="7020" w:type="dxa"/>
            <w:shd w:val="clear" w:color="auto" w:fill="339933"/>
          </w:tcPr>
          <w:p w14:paraId="47A215A8" w14:textId="539F319D" w:rsidR="00574353" w:rsidRPr="0006294C" w:rsidRDefault="00574353" w:rsidP="009D0FFB">
            <w:pPr>
              <w:pStyle w:val="Heading2"/>
              <w:jc w:val="center"/>
              <w:rPr>
                <w:b/>
                <w:bCs/>
                <w:color w:val="FAF1D4" w:themeColor="accent3" w:themeTint="33"/>
                <w:sz w:val="24"/>
                <w:szCs w:val="24"/>
              </w:rPr>
            </w:pP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Wednesday, June 1</w:t>
            </w:r>
            <w:r w:rsidR="00EA440D"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1</w:t>
            </w: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, 202</w:t>
            </w:r>
            <w:r w:rsidR="00DE14F4">
              <w:rPr>
                <w:b/>
                <w:bCs/>
                <w:color w:val="FAF1D4" w:themeColor="accent3" w:themeTint="33"/>
                <w:sz w:val="24"/>
                <w:szCs w:val="24"/>
              </w:rPr>
              <w:t>5</w:t>
            </w:r>
          </w:p>
        </w:tc>
        <w:tc>
          <w:tcPr>
            <w:tcW w:w="1530" w:type="dxa"/>
            <w:shd w:val="clear" w:color="auto" w:fill="339933"/>
          </w:tcPr>
          <w:p w14:paraId="30259F7B" w14:textId="77777777" w:rsidR="00574353" w:rsidRPr="0006294C" w:rsidRDefault="00574353" w:rsidP="009D0FFB">
            <w:pPr>
              <w:pStyle w:val="Heading2"/>
              <w:jc w:val="center"/>
              <w:rPr>
                <w:b/>
                <w:bCs/>
                <w:color w:val="FAF1D4" w:themeColor="accent3" w:themeTint="33"/>
                <w:sz w:val="24"/>
                <w:szCs w:val="24"/>
              </w:rPr>
            </w:pPr>
            <w:r w:rsidRPr="0006294C">
              <w:rPr>
                <w:b/>
                <w:bCs/>
                <w:color w:val="FAF1D4" w:themeColor="accent3" w:themeTint="33"/>
                <w:sz w:val="24"/>
                <w:szCs w:val="24"/>
              </w:rPr>
              <w:t>Location</w:t>
            </w:r>
          </w:p>
        </w:tc>
      </w:tr>
      <w:tr w:rsidR="00574353" w14:paraId="2354DCEF" w14:textId="77777777" w:rsidTr="00697347">
        <w:trPr>
          <w:trHeight w:val="1223"/>
        </w:trPr>
        <w:tc>
          <w:tcPr>
            <w:tcW w:w="2335" w:type="dxa"/>
          </w:tcPr>
          <w:p w14:paraId="4BE7AA36" w14:textId="70F9794D" w:rsidR="00574353" w:rsidRPr="008C1DE5" w:rsidRDefault="00574353" w:rsidP="00CD09A3">
            <w:pPr>
              <w:ind w:left="180"/>
              <w:rPr>
                <w:szCs w:val="22"/>
              </w:rPr>
            </w:pPr>
            <w:r>
              <w:rPr>
                <w:szCs w:val="22"/>
              </w:rPr>
              <w:t>7 a.m.</w:t>
            </w:r>
          </w:p>
        </w:tc>
        <w:tc>
          <w:tcPr>
            <w:tcW w:w="7020" w:type="dxa"/>
          </w:tcPr>
          <w:p w14:paraId="68236EE2" w14:textId="1BCAC164" w:rsidR="000A1609" w:rsidRDefault="00574353" w:rsidP="00755FAC">
            <w:pPr>
              <w:ind w:left="91"/>
              <w:rPr>
                <w:b/>
                <w:bCs/>
                <w:smallCaps/>
              </w:rPr>
            </w:pPr>
            <w:r w:rsidRPr="004A11B8">
              <w:rPr>
                <w:b/>
                <w:bCs/>
                <w:smallCaps/>
              </w:rPr>
              <w:t>Running/Walking</w:t>
            </w:r>
            <w:r w:rsidR="00B00740" w:rsidRPr="004A11B8">
              <w:rPr>
                <w:b/>
                <w:bCs/>
                <w:smallCaps/>
              </w:rPr>
              <w:t>/</w:t>
            </w:r>
            <w:r w:rsidR="00FC47B0" w:rsidRPr="004A11B8">
              <w:rPr>
                <w:b/>
                <w:bCs/>
                <w:smallCaps/>
              </w:rPr>
              <w:t>Reflecting</w:t>
            </w:r>
            <w:r w:rsidR="00B00740" w:rsidRPr="004A11B8">
              <w:rPr>
                <w:b/>
                <w:bCs/>
                <w:smallCaps/>
              </w:rPr>
              <w:t xml:space="preserve"> on the Beach</w:t>
            </w:r>
            <w:r w:rsidR="008549DB">
              <w:rPr>
                <w:b/>
                <w:bCs/>
                <w:smallCaps/>
              </w:rPr>
              <w:t xml:space="preserve"> </w:t>
            </w:r>
          </w:p>
          <w:p w14:paraId="1179A440" w14:textId="4C69DBDD" w:rsidR="00574353" w:rsidRPr="004A11B8" w:rsidRDefault="008549DB" w:rsidP="00755FAC">
            <w:pPr>
              <w:ind w:left="9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(Informal gathering</w:t>
            </w:r>
            <w:r w:rsidR="000A1609">
              <w:rPr>
                <w:b/>
                <w:bCs/>
                <w:smallCaps/>
              </w:rPr>
              <w:t>s</w:t>
            </w:r>
            <w:r>
              <w:rPr>
                <w:b/>
                <w:bCs/>
                <w:smallCaps/>
              </w:rPr>
              <w:t>)</w:t>
            </w:r>
          </w:p>
        </w:tc>
        <w:tc>
          <w:tcPr>
            <w:tcW w:w="1530" w:type="dxa"/>
          </w:tcPr>
          <w:p w14:paraId="17EFEA44" w14:textId="5D953809" w:rsidR="00CD4F73" w:rsidRPr="00AD0AB3" w:rsidRDefault="0086479C" w:rsidP="00CD4F73">
            <w:pPr>
              <w:spacing w:after="0"/>
              <w:jc w:val="center"/>
              <w:rPr>
                <w:szCs w:val="22"/>
              </w:rPr>
            </w:pPr>
            <w:r w:rsidRPr="00AD0AB3">
              <w:rPr>
                <w:szCs w:val="22"/>
              </w:rPr>
              <w:t xml:space="preserve">Beach behind </w:t>
            </w:r>
            <w:r w:rsidR="00CD4F73" w:rsidRPr="00AD0AB3">
              <w:rPr>
                <w:szCs w:val="22"/>
              </w:rPr>
              <w:t>Beach Suites</w:t>
            </w:r>
          </w:p>
          <w:p w14:paraId="69FAEBB9" w14:textId="77777777" w:rsidR="00CD4F73" w:rsidRPr="00AD0AB3" w:rsidRDefault="00CD4F73" w:rsidP="00CD4F73">
            <w:pPr>
              <w:spacing w:before="0" w:after="0"/>
              <w:jc w:val="center"/>
              <w:rPr>
                <w:szCs w:val="22"/>
              </w:rPr>
            </w:pPr>
            <w:r w:rsidRPr="00AD0AB3">
              <w:rPr>
                <w:szCs w:val="22"/>
              </w:rPr>
              <w:t>3860 Gulf Blvd.</w:t>
            </w:r>
          </w:p>
          <w:p w14:paraId="029EDB6F" w14:textId="5A31FAD0" w:rsidR="00472259" w:rsidRPr="00AD0AB3" w:rsidRDefault="00CD4F73" w:rsidP="00CD4F73">
            <w:pPr>
              <w:spacing w:before="0" w:after="0"/>
              <w:jc w:val="center"/>
              <w:rPr>
                <w:szCs w:val="22"/>
              </w:rPr>
            </w:pPr>
            <w:r w:rsidRPr="00AD0AB3">
              <w:rPr>
                <w:szCs w:val="22"/>
              </w:rPr>
              <w:t>St. Pete Beach</w:t>
            </w:r>
          </w:p>
        </w:tc>
      </w:tr>
      <w:tr w:rsidR="004F563C" w14:paraId="02A70BF0" w14:textId="77777777" w:rsidTr="00697347">
        <w:trPr>
          <w:trHeight w:val="2042"/>
        </w:trPr>
        <w:tc>
          <w:tcPr>
            <w:tcW w:w="2335" w:type="dxa"/>
          </w:tcPr>
          <w:p w14:paraId="57DB69E8" w14:textId="6F92CA75" w:rsidR="004F563C" w:rsidRDefault="00D53B8C" w:rsidP="00CD09A3">
            <w:pPr>
              <w:ind w:left="180"/>
              <w:rPr>
                <w:szCs w:val="22"/>
              </w:rPr>
            </w:pPr>
            <w:r>
              <w:rPr>
                <w:szCs w:val="22"/>
              </w:rPr>
              <w:t>8:</w:t>
            </w:r>
            <w:r w:rsidR="00EF37EA">
              <w:rPr>
                <w:szCs w:val="22"/>
              </w:rPr>
              <w:t>15</w:t>
            </w:r>
            <w:r w:rsidR="009A0CCD">
              <w:rPr>
                <w:szCs w:val="22"/>
              </w:rPr>
              <w:t xml:space="preserve"> – </w:t>
            </w:r>
            <w:r w:rsidR="00EE70EA">
              <w:rPr>
                <w:szCs w:val="22"/>
              </w:rPr>
              <w:t>9</w:t>
            </w:r>
            <w:r w:rsidR="00D07833">
              <w:rPr>
                <w:szCs w:val="22"/>
              </w:rPr>
              <w:t xml:space="preserve"> a.m.</w:t>
            </w:r>
          </w:p>
        </w:tc>
        <w:tc>
          <w:tcPr>
            <w:tcW w:w="7020" w:type="dxa"/>
          </w:tcPr>
          <w:p w14:paraId="768D6F4A" w14:textId="73B862BD" w:rsidR="00497BAB" w:rsidRDefault="003906C8" w:rsidP="00755FAC">
            <w:pPr>
              <w:spacing w:before="0" w:after="60"/>
              <w:ind w:left="91"/>
              <w:rPr>
                <w:b/>
                <w:bCs/>
                <w:smallCaps/>
              </w:rPr>
            </w:pPr>
            <w:r w:rsidRPr="002F0B9A">
              <w:rPr>
                <w:b/>
                <w:bCs/>
                <w:smallCaps/>
              </w:rPr>
              <w:t>Breakfast</w:t>
            </w:r>
            <w:r w:rsidR="00476802">
              <w:rPr>
                <w:b/>
                <w:bCs/>
                <w:smallCaps/>
              </w:rPr>
              <w:t xml:space="preserve"> &amp; </w:t>
            </w:r>
            <w:r w:rsidR="002F6A84">
              <w:rPr>
                <w:b/>
                <w:bCs/>
                <w:smallCaps/>
              </w:rPr>
              <w:t>Informal Clubs</w:t>
            </w:r>
          </w:p>
          <w:p w14:paraId="259D8AB1" w14:textId="5A1594A3" w:rsidR="00AA7967" w:rsidRPr="00476802" w:rsidRDefault="000A1609" w:rsidP="00755FAC">
            <w:pPr>
              <w:spacing w:before="0" w:after="60"/>
              <w:ind w:left="91"/>
              <w:rPr>
                <w:szCs w:val="22"/>
              </w:rPr>
            </w:pPr>
            <w:r w:rsidRPr="00476802">
              <w:rPr>
                <w:b/>
                <w:bCs/>
                <w:szCs w:val="22"/>
              </w:rPr>
              <w:t>The Writer’s Club</w:t>
            </w:r>
            <w:r w:rsidR="00AA7967" w:rsidRPr="00476802">
              <w:rPr>
                <w:b/>
                <w:bCs/>
                <w:szCs w:val="22"/>
              </w:rPr>
              <w:t>:</w:t>
            </w:r>
          </w:p>
          <w:p w14:paraId="495798D1" w14:textId="77777777" w:rsidR="00A51C30" w:rsidRDefault="000A1609" w:rsidP="00DA71C4">
            <w:pPr>
              <w:pStyle w:val="ListParagraph"/>
              <w:numPr>
                <w:ilvl w:val="0"/>
                <w:numId w:val="11"/>
              </w:numPr>
              <w:spacing w:before="0" w:after="60"/>
              <w:ind w:left="631" w:hanging="366"/>
              <w:rPr>
                <w:szCs w:val="22"/>
              </w:rPr>
            </w:pPr>
            <w:r w:rsidRPr="00A51C30">
              <w:rPr>
                <w:szCs w:val="22"/>
              </w:rPr>
              <w:t>Don’t invent the wheel</w:t>
            </w:r>
            <w:r w:rsidR="00E25043" w:rsidRPr="00A51C30">
              <w:rPr>
                <w:szCs w:val="22"/>
              </w:rPr>
              <w:t>.  Use your friends!</w:t>
            </w:r>
          </w:p>
          <w:p w14:paraId="4181DBA2" w14:textId="6D29318E" w:rsidR="00A51C30" w:rsidRDefault="00AA7967" w:rsidP="00DA71C4">
            <w:pPr>
              <w:pStyle w:val="ListParagraph"/>
              <w:numPr>
                <w:ilvl w:val="0"/>
                <w:numId w:val="11"/>
              </w:numPr>
              <w:spacing w:before="0" w:after="60"/>
              <w:ind w:left="625"/>
              <w:rPr>
                <w:szCs w:val="22"/>
              </w:rPr>
            </w:pPr>
            <w:r w:rsidRPr="00A51C30">
              <w:rPr>
                <w:szCs w:val="22"/>
              </w:rPr>
              <w:t>Share writing project idea</w:t>
            </w:r>
            <w:r w:rsidR="00C52F7B" w:rsidRPr="00A51C30">
              <w:rPr>
                <w:szCs w:val="22"/>
              </w:rPr>
              <w:t>s</w:t>
            </w:r>
            <w:r w:rsidR="009B70F3" w:rsidRPr="00A51C30">
              <w:rPr>
                <w:szCs w:val="22"/>
              </w:rPr>
              <w:t>, topics &amp; resources</w:t>
            </w:r>
          </w:p>
          <w:p w14:paraId="15DA1E5D" w14:textId="256ACA8F" w:rsidR="009B70F3" w:rsidRPr="00EF37EA" w:rsidRDefault="00A51C30" w:rsidP="00DA71C4">
            <w:pPr>
              <w:pStyle w:val="ListParagraph"/>
              <w:numPr>
                <w:ilvl w:val="0"/>
                <w:numId w:val="11"/>
              </w:numPr>
              <w:spacing w:before="0" w:after="60"/>
              <w:ind w:left="625"/>
              <w:rPr>
                <w:szCs w:val="22"/>
              </w:rPr>
            </w:pPr>
            <w:r>
              <w:t>P</w:t>
            </w:r>
            <w:r w:rsidR="009B70F3" w:rsidRPr="00A51C30">
              <w:t xml:space="preserve">ublish </w:t>
            </w:r>
            <w:r w:rsidR="000B7BCC" w:rsidRPr="00A51C30">
              <w:t>when you have limited time to write</w:t>
            </w:r>
            <w:r w:rsidR="009B70F3" w:rsidRPr="00A51C30">
              <w:t xml:space="preserve"> </w:t>
            </w:r>
          </w:p>
          <w:p w14:paraId="177AC55F" w14:textId="61459834" w:rsidR="00E106A3" w:rsidRPr="0059163D" w:rsidRDefault="00EF37EA" w:rsidP="00EF37EA">
            <w:pPr>
              <w:spacing w:before="0" w:after="60"/>
              <w:ind w:left="265"/>
              <w:rPr>
                <w:i/>
                <w:iCs/>
                <w:sz w:val="20"/>
                <w:szCs w:val="20"/>
              </w:rPr>
            </w:pPr>
            <w:r w:rsidRPr="00EF37EA">
              <w:rPr>
                <w:i/>
                <w:iCs/>
                <w:szCs w:val="22"/>
              </w:rPr>
              <w:t>Moderator: Brooke Bowman</w:t>
            </w:r>
          </w:p>
        </w:tc>
        <w:tc>
          <w:tcPr>
            <w:tcW w:w="1530" w:type="dxa"/>
          </w:tcPr>
          <w:p w14:paraId="5BF28A0D" w14:textId="1CBF0FD8" w:rsidR="004F563C" w:rsidRDefault="007158EC" w:rsidP="00C3715A">
            <w:pPr>
              <w:jc w:val="center"/>
            </w:pPr>
            <w:r>
              <w:t xml:space="preserve"> </w:t>
            </w:r>
            <w:r w:rsidR="001817A1">
              <w:t>Mann Loung</w:t>
            </w:r>
            <w:r w:rsidR="00B2575C">
              <w:t>e</w:t>
            </w:r>
          </w:p>
        </w:tc>
      </w:tr>
      <w:tr w:rsidR="009960CA" w14:paraId="6BD89545" w14:textId="77777777" w:rsidTr="00697347">
        <w:trPr>
          <w:trHeight w:val="1187"/>
        </w:trPr>
        <w:tc>
          <w:tcPr>
            <w:tcW w:w="2335" w:type="dxa"/>
          </w:tcPr>
          <w:p w14:paraId="626E74C5" w14:textId="7E3839C2" w:rsidR="009960CA" w:rsidRDefault="009960CA" w:rsidP="00CD09A3">
            <w:pPr>
              <w:ind w:left="180"/>
            </w:pPr>
            <w:r>
              <w:t>9 – 9:45 a.m.</w:t>
            </w:r>
          </w:p>
        </w:tc>
        <w:tc>
          <w:tcPr>
            <w:tcW w:w="7020" w:type="dxa"/>
          </w:tcPr>
          <w:p w14:paraId="29404446" w14:textId="77777777" w:rsidR="009960CA" w:rsidRPr="00755FAC" w:rsidRDefault="009960CA" w:rsidP="00174120">
            <w:pPr>
              <w:ind w:left="91"/>
              <w:rPr>
                <w:b/>
                <w:bCs/>
                <w:smallCaps/>
              </w:rPr>
            </w:pPr>
            <w:r w:rsidRPr="00755FAC">
              <w:rPr>
                <w:b/>
                <w:bCs/>
                <w:smallCaps/>
              </w:rPr>
              <w:t>All Group Session</w:t>
            </w:r>
          </w:p>
          <w:p w14:paraId="31CAC744" w14:textId="77777777" w:rsidR="009960CA" w:rsidRPr="00755FAC" w:rsidRDefault="00755FAC" w:rsidP="00174120">
            <w:pPr>
              <w:ind w:left="91"/>
              <w:rPr>
                <w:b/>
                <w:bCs/>
                <w:smallCaps/>
              </w:rPr>
            </w:pPr>
            <w:r w:rsidRPr="00755FAC">
              <w:rPr>
                <w:b/>
                <w:bCs/>
                <w:smallCaps/>
              </w:rPr>
              <w:t>Short Talks on a New Idea, Proposal, or Reflection</w:t>
            </w:r>
          </w:p>
          <w:p w14:paraId="710C217D" w14:textId="5BC08B31" w:rsidR="00755FAC" w:rsidRPr="00EF37EA" w:rsidRDefault="00755FAC" w:rsidP="00292E8F">
            <w:pPr>
              <w:pStyle w:val="ListParagraph"/>
              <w:numPr>
                <w:ilvl w:val="0"/>
                <w:numId w:val="13"/>
              </w:numPr>
              <w:ind w:left="631"/>
            </w:pPr>
            <w:r w:rsidRPr="00EF37EA">
              <w:rPr>
                <w:i/>
                <w:iCs/>
              </w:rPr>
              <w:t>Suzanne Chapman</w:t>
            </w:r>
            <w:r w:rsidRPr="00BD4496">
              <w:t xml:space="preserve"> – </w:t>
            </w:r>
            <w:r w:rsidRPr="00EF37EA">
              <w:t>“You see what I said there: A quick lesson on the power of words to shape others’ perception of reality” </w:t>
            </w:r>
          </w:p>
          <w:p w14:paraId="796DBF21" w14:textId="77777777" w:rsidR="00755FAC" w:rsidRPr="00EF37EA" w:rsidRDefault="00755FAC" w:rsidP="00174120">
            <w:pPr>
              <w:pStyle w:val="ListParagraph"/>
              <w:numPr>
                <w:ilvl w:val="0"/>
                <w:numId w:val="13"/>
              </w:numPr>
              <w:ind w:left="631"/>
            </w:pPr>
            <w:r w:rsidRPr="00EF37EA">
              <w:rPr>
                <w:i/>
                <w:iCs/>
              </w:rPr>
              <w:t>Brandon Draper</w:t>
            </w:r>
            <w:r w:rsidRPr="00BD4496">
              <w:t xml:space="preserve"> – </w:t>
            </w:r>
            <w:r w:rsidRPr="00EF37EA">
              <w:t xml:space="preserve">“Fake Trials, Real Results: How to Show the </w:t>
            </w:r>
          </w:p>
          <w:p w14:paraId="024A459C" w14:textId="77777777" w:rsidR="00755FAC" w:rsidRPr="00EF37EA" w:rsidRDefault="00755FAC" w:rsidP="00174120">
            <w:pPr>
              <w:pStyle w:val="ListParagraph"/>
              <w:ind w:left="631"/>
            </w:pPr>
            <w:r w:rsidRPr="00EF37EA">
              <w:t xml:space="preserve">Impacts Mock Trial Data has on Actual Cases”   </w:t>
            </w:r>
          </w:p>
          <w:p w14:paraId="765D2572" w14:textId="77777777" w:rsidR="00755FAC" w:rsidRPr="00930FBE" w:rsidRDefault="00755FAC" w:rsidP="00174120">
            <w:pPr>
              <w:pStyle w:val="ListParagraph"/>
              <w:numPr>
                <w:ilvl w:val="0"/>
                <w:numId w:val="13"/>
              </w:numPr>
              <w:ind w:left="631"/>
              <w:rPr>
                <w:b/>
                <w:bCs/>
                <w:smallCaps/>
                <w:color w:val="auto"/>
              </w:rPr>
            </w:pPr>
            <w:r w:rsidRPr="00EF37EA">
              <w:rPr>
                <w:i/>
                <w:iCs/>
              </w:rPr>
              <w:t>Veronica Finkelstein</w:t>
            </w:r>
            <w:r w:rsidRPr="00BD4496">
              <w:t xml:space="preserve"> – </w:t>
            </w:r>
            <w:r w:rsidRPr="00EF37EA">
              <w:t>“Advocating with Awareness”</w:t>
            </w:r>
          </w:p>
          <w:p w14:paraId="6E7273F6" w14:textId="77777777" w:rsidR="00755FAC" w:rsidRPr="00EF37EA" w:rsidRDefault="00755FAC" w:rsidP="00174120">
            <w:pPr>
              <w:pStyle w:val="ListParagraph"/>
              <w:numPr>
                <w:ilvl w:val="0"/>
                <w:numId w:val="13"/>
              </w:numPr>
              <w:ind w:left="631"/>
              <w:rPr>
                <w:b/>
                <w:bCs/>
                <w:smallCaps/>
                <w:color w:val="auto"/>
              </w:rPr>
            </w:pPr>
            <w:r>
              <w:rPr>
                <w:smallCaps/>
                <w:color w:val="auto"/>
              </w:rPr>
              <w:t xml:space="preserve"> </w:t>
            </w:r>
            <w:r w:rsidRPr="00EF37EA">
              <w:rPr>
                <w:i/>
                <w:iCs/>
                <w:color w:val="auto"/>
              </w:rPr>
              <w:t>Joanna Perini-Abbott</w:t>
            </w:r>
            <w:r>
              <w:rPr>
                <w:color w:val="auto"/>
              </w:rPr>
              <w:t xml:space="preserve"> – </w:t>
            </w:r>
            <w:r w:rsidRPr="00EF37EA">
              <w:rPr>
                <w:color w:val="auto"/>
              </w:rPr>
              <w:t xml:space="preserve">“YouTube, My Teaching Assistant – </w:t>
            </w:r>
          </w:p>
          <w:p w14:paraId="42828FEB" w14:textId="7534DD9F" w:rsidR="0011654A" w:rsidRPr="0011654A" w:rsidRDefault="00755FAC" w:rsidP="0011654A">
            <w:pPr>
              <w:pStyle w:val="ListParagraph"/>
              <w:ind w:left="631"/>
              <w:rPr>
                <w:color w:val="auto"/>
              </w:rPr>
            </w:pPr>
            <w:r w:rsidRPr="00EF37EA">
              <w:rPr>
                <w:color w:val="auto"/>
              </w:rPr>
              <w:t>Teaching with Real Cases”</w:t>
            </w:r>
          </w:p>
        </w:tc>
        <w:tc>
          <w:tcPr>
            <w:tcW w:w="1530" w:type="dxa"/>
          </w:tcPr>
          <w:p w14:paraId="3BD05307" w14:textId="3C977846" w:rsidR="009960CA" w:rsidRDefault="00755FAC" w:rsidP="00755FAC">
            <w:pPr>
              <w:jc w:val="center"/>
            </w:pPr>
            <w:r>
              <w:t>Great Hall</w:t>
            </w:r>
          </w:p>
          <w:p w14:paraId="25D808DC" w14:textId="77777777" w:rsidR="00755FAC" w:rsidRDefault="00755FAC" w:rsidP="009960CA"/>
        </w:tc>
      </w:tr>
      <w:tr w:rsidR="00144694" w14:paraId="1A684738" w14:textId="77777777" w:rsidTr="00697347">
        <w:trPr>
          <w:trHeight w:val="1187"/>
        </w:trPr>
        <w:tc>
          <w:tcPr>
            <w:tcW w:w="2335" w:type="dxa"/>
          </w:tcPr>
          <w:p w14:paraId="52B38FAA" w14:textId="29E89F79" w:rsidR="00144694" w:rsidRDefault="00144694" w:rsidP="00CD09A3">
            <w:pPr>
              <w:ind w:left="180"/>
            </w:pPr>
            <w:r>
              <w:lastRenderedPageBreak/>
              <w:t>9:50 – 11 a.m.</w:t>
            </w:r>
          </w:p>
        </w:tc>
        <w:tc>
          <w:tcPr>
            <w:tcW w:w="7020" w:type="dxa"/>
          </w:tcPr>
          <w:p w14:paraId="204BDEF7" w14:textId="77777777" w:rsidR="00144694" w:rsidRDefault="00144694" w:rsidP="00174120">
            <w:pPr>
              <w:ind w:left="9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All Group Session</w:t>
            </w:r>
          </w:p>
          <w:p w14:paraId="57EDBACA" w14:textId="77777777" w:rsidR="00144694" w:rsidRDefault="00144694" w:rsidP="00174120">
            <w:pPr>
              <w:ind w:left="91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Has Competition Gotten the Better of Us?</w:t>
            </w:r>
          </w:p>
          <w:p w14:paraId="012FD0E8" w14:textId="77777777" w:rsidR="00144694" w:rsidRDefault="008D3E86" w:rsidP="00144694">
            <w:pPr>
              <w:pStyle w:val="ListParagraph"/>
              <w:numPr>
                <w:ilvl w:val="0"/>
                <w:numId w:val="13"/>
              </w:numPr>
            </w:pPr>
            <w:r w:rsidRPr="00AA3E2B">
              <w:t xml:space="preserve">What issues and concerns are we seeing </w:t>
            </w:r>
            <w:proofErr w:type="gramStart"/>
            <w:r w:rsidRPr="00AA3E2B">
              <w:t>at</w:t>
            </w:r>
            <w:proofErr w:type="gramEnd"/>
            <w:r w:rsidRPr="00AA3E2B">
              <w:t xml:space="preserve"> competition?</w:t>
            </w:r>
          </w:p>
          <w:p w14:paraId="6DA18EE2" w14:textId="77777777" w:rsidR="00AA3E2B" w:rsidRDefault="00B53EDF" w:rsidP="00144694">
            <w:pPr>
              <w:pStyle w:val="ListParagraph"/>
              <w:numPr>
                <w:ilvl w:val="0"/>
                <w:numId w:val="13"/>
              </w:numPr>
            </w:pPr>
            <w:r>
              <w:t>What does t</w:t>
            </w:r>
            <w:r w:rsidR="00AA3E2B">
              <w:t>ransparency in preliminary pairings</w:t>
            </w:r>
            <w:r>
              <w:t xml:space="preserve"> &amp; </w:t>
            </w:r>
            <w:proofErr w:type="gramStart"/>
            <w:r>
              <w:t>match-ups</w:t>
            </w:r>
            <w:proofErr w:type="gramEnd"/>
            <w:r>
              <w:t xml:space="preserve"> look like?</w:t>
            </w:r>
          </w:p>
          <w:p w14:paraId="5AC4CFA7" w14:textId="77777777" w:rsidR="00B53EDF" w:rsidRDefault="00784FE0" w:rsidP="00144694">
            <w:pPr>
              <w:pStyle w:val="ListParagraph"/>
              <w:numPr>
                <w:ilvl w:val="0"/>
                <w:numId w:val="13"/>
              </w:numPr>
            </w:pPr>
            <w:r>
              <w:t>How can we be transparent with our scoring criteria? Should coaches be at the judge’s briefing?</w:t>
            </w:r>
          </w:p>
          <w:p w14:paraId="41D959CB" w14:textId="77777777" w:rsidR="00784FE0" w:rsidRDefault="00DC251E" w:rsidP="00144694">
            <w:pPr>
              <w:pStyle w:val="ListParagraph"/>
              <w:numPr>
                <w:ilvl w:val="0"/>
                <w:numId w:val="13"/>
              </w:numPr>
            </w:pPr>
            <w:r>
              <w:t>Should Protest Committees be formed with members of non-competing teams? Should protests be anonymous as to the teams involved?</w:t>
            </w:r>
          </w:p>
          <w:p w14:paraId="5A67C776" w14:textId="77777777" w:rsidR="00DC251E" w:rsidRDefault="006704D4" w:rsidP="00144694">
            <w:pPr>
              <w:pStyle w:val="ListParagraph"/>
              <w:numPr>
                <w:ilvl w:val="0"/>
                <w:numId w:val="13"/>
              </w:numPr>
            </w:pPr>
            <w:r>
              <w:t>What would you like to see change at competitions? Any ideas for how to change things?</w:t>
            </w:r>
          </w:p>
          <w:p w14:paraId="4D9B58F4" w14:textId="7FEC24B0" w:rsidR="006704D4" w:rsidRPr="006704D4" w:rsidRDefault="006704D4" w:rsidP="003D7536">
            <w:pPr>
              <w:ind w:left="91"/>
              <w:rPr>
                <w:i/>
                <w:iCs/>
              </w:rPr>
            </w:pPr>
            <w:r w:rsidRPr="006704D4">
              <w:rPr>
                <w:i/>
                <w:iCs/>
              </w:rPr>
              <w:t xml:space="preserve">Presenters: Liz Boals, </w:t>
            </w:r>
            <w:r w:rsidR="00971D66">
              <w:rPr>
                <w:i/>
                <w:iCs/>
                <w:color w:val="auto"/>
              </w:rPr>
              <w:t>Robert Little,</w:t>
            </w:r>
            <w:r w:rsidR="00971D66" w:rsidRPr="00CD017E">
              <w:rPr>
                <w:i/>
                <w:iCs/>
                <w:color w:val="auto"/>
              </w:rPr>
              <w:t xml:space="preserve"> </w:t>
            </w:r>
            <w:r w:rsidRPr="00CD017E">
              <w:rPr>
                <w:i/>
                <w:iCs/>
                <w:color w:val="auto"/>
              </w:rPr>
              <w:t>Judge Roberts</w:t>
            </w:r>
            <w:r w:rsidR="00EF37EA">
              <w:rPr>
                <w:i/>
                <w:iCs/>
                <w:color w:val="auto"/>
              </w:rPr>
              <w:t xml:space="preserve"> </w:t>
            </w:r>
          </w:p>
        </w:tc>
        <w:tc>
          <w:tcPr>
            <w:tcW w:w="1530" w:type="dxa"/>
          </w:tcPr>
          <w:p w14:paraId="5BB06D91" w14:textId="4430CE6C" w:rsidR="00144694" w:rsidRDefault="008B1BC3" w:rsidP="00755FAC">
            <w:pPr>
              <w:jc w:val="center"/>
            </w:pPr>
            <w:r>
              <w:t>Great Hall</w:t>
            </w:r>
          </w:p>
        </w:tc>
      </w:tr>
      <w:tr w:rsidR="003A19B1" w14:paraId="3AF28048" w14:textId="77777777" w:rsidTr="00697347">
        <w:trPr>
          <w:trHeight w:val="647"/>
        </w:trPr>
        <w:tc>
          <w:tcPr>
            <w:tcW w:w="2335" w:type="dxa"/>
          </w:tcPr>
          <w:p w14:paraId="072D9E42" w14:textId="53A8DCBD" w:rsidR="003A19B1" w:rsidRDefault="00124B95">
            <w:r>
              <w:t xml:space="preserve"> </w:t>
            </w:r>
            <w:r w:rsidR="00AA3B3B">
              <w:t>1</w:t>
            </w:r>
            <w:r w:rsidR="00AD6003">
              <w:t>1</w:t>
            </w:r>
            <w:r w:rsidR="00C20703">
              <w:t xml:space="preserve"> </w:t>
            </w:r>
            <w:r w:rsidR="00AA3B3B">
              <w:t>– 1</w:t>
            </w:r>
            <w:r w:rsidR="00BD4496">
              <w:t>1</w:t>
            </w:r>
            <w:r w:rsidR="00AD6003">
              <w:t>:15</w:t>
            </w:r>
            <w:r w:rsidR="00BD4496">
              <w:t xml:space="preserve"> a</w:t>
            </w:r>
            <w:r w:rsidR="00AA3B3B">
              <w:t>.m.</w:t>
            </w:r>
          </w:p>
        </w:tc>
        <w:tc>
          <w:tcPr>
            <w:tcW w:w="7020" w:type="dxa"/>
          </w:tcPr>
          <w:p w14:paraId="7C1CED90" w14:textId="4AE04769" w:rsidR="003A19B1" w:rsidRDefault="00AA3B3B" w:rsidP="003D7536">
            <w:pPr>
              <w:ind w:left="91"/>
              <w:rPr>
                <w:b/>
                <w:bCs/>
              </w:rPr>
            </w:pPr>
            <w:r w:rsidRPr="0085480F">
              <w:rPr>
                <w:b/>
                <w:bCs/>
                <w:smallCaps/>
              </w:rPr>
              <w:t>Break</w:t>
            </w:r>
          </w:p>
        </w:tc>
        <w:tc>
          <w:tcPr>
            <w:tcW w:w="1530" w:type="dxa"/>
          </w:tcPr>
          <w:p w14:paraId="7CD2B83A" w14:textId="77777777" w:rsidR="003A19B1" w:rsidRPr="00256D77" w:rsidRDefault="003A19B1" w:rsidP="00C076BC">
            <w:pPr>
              <w:jc w:val="center"/>
            </w:pPr>
          </w:p>
        </w:tc>
      </w:tr>
      <w:tr w:rsidR="00C076BC" w14:paraId="5271FE5A" w14:textId="77777777" w:rsidTr="00697347">
        <w:trPr>
          <w:trHeight w:val="1025"/>
        </w:trPr>
        <w:tc>
          <w:tcPr>
            <w:tcW w:w="2335" w:type="dxa"/>
          </w:tcPr>
          <w:p w14:paraId="78D0E664" w14:textId="7D6E57C7" w:rsidR="00C076BC" w:rsidRDefault="00C076BC" w:rsidP="003D7536">
            <w:pPr>
              <w:ind w:left="90"/>
            </w:pPr>
            <w:r>
              <w:t>1</w:t>
            </w:r>
            <w:r w:rsidR="007D0A36">
              <w:t>1:15</w:t>
            </w:r>
            <w:r>
              <w:t xml:space="preserve"> </w:t>
            </w:r>
            <w:r w:rsidR="007D0A36">
              <w:t>a.m.</w:t>
            </w:r>
            <w:r w:rsidR="00D20E19">
              <w:t xml:space="preserve"> </w:t>
            </w:r>
            <w:r>
              <w:t>– 1</w:t>
            </w:r>
            <w:r w:rsidR="00D20E19">
              <w:t>2:15</w:t>
            </w:r>
            <w:r>
              <w:t xml:space="preserve"> p.m. </w:t>
            </w:r>
          </w:p>
        </w:tc>
        <w:tc>
          <w:tcPr>
            <w:tcW w:w="7020" w:type="dxa"/>
          </w:tcPr>
          <w:p w14:paraId="25B155BE" w14:textId="08AD09D4" w:rsidR="00C076BC" w:rsidRPr="00195F3B" w:rsidRDefault="00D53B8C" w:rsidP="003D7536">
            <w:pPr>
              <w:tabs>
                <w:tab w:val="left" w:pos="91"/>
              </w:tabs>
              <w:ind w:left="91"/>
              <w:rPr>
                <w:b/>
                <w:bCs/>
                <w:smallCaps/>
              </w:rPr>
            </w:pPr>
            <w:r w:rsidRPr="00195F3B">
              <w:rPr>
                <w:b/>
                <w:bCs/>
                <w:smallCaps/>
              </w:rPr>
              <w:t>Breakout Sessions</w:t>
            </w:r>
          </w:p>
          <w:p w14:paraId="223E77FD" w14:textId="3DB2ED8D" w:rsidR="008B1BC3" w:rsidRDefault="00561CD8" w:rsidP="003D7536">
            <w:pPr>
              <w:ind w:left="91"/>
              <w:rPr>
                <w:b/>
                <w:bCs/>
                <w:smallCaps/>
              </w:rPr>
            </w:pPr>
            <w:r w:rsidRPr="00E16942">
              <w:rPr>
                <w:b/>
                <w:bCs/>
                <w:smallCaps/>
              </w:rPr>
              <w:t>Session</w:t>
            </w:r>
            <w:r w:rsidR="00D53B8C" w:rsidRPr="00E16942">
              <w:rPr>
                <w:b/>
                <w:bCs/>
                <w:smallCaps/>
              </w:rPr>
              <w:t xml:space="preserve"> 1: </w:t>
            </w:r>
            <w:r w:rsidR="00D54C15" w:rsidRPr="00E16942">
              <w:rPr>
                <w:b/>
                <w:bCs/>
                <w:smallCaps/>
              </w:rPr>
              <w:t>Embracing and Utilizing Student Individuality to</w:t>
            </w:r>
            <w:r w:rsidR="00192219">
              <w:rPr>
                <w:b/>
                <w:bCs/>
                <w:smallCaps/>
              </w:rPr>
              <w:t xml:space="preserve"> </w:t>
            </w:r>
            <w:r w:rsidR="00E2510F">
              <w:rPr>
                <w:b/>
                <w:bCs/>
                <w:smallCaps/>
              </w:rPr>
              <w:t>E</w:t>
            </w:r>
            <w:r w:rsidR="00D54C15" w:rsidRPr="00E16942">
              <w:rPr>
                <w:b/>
                <w:bCs/>
                <w:smallCaps/>
              </w:rPr>
              <w:t>nhance Team Success</w:t>
            </w:r>
          </w:p>
          <w:p w14:paraId="03B18D70" w14:textId="7418B4A1" w:rsidR="00275DDE" w:rsidRPr="00275DDE" w:rsidRDefault="00427D3C" w:rsidP="003D7536">
            <w:pPr>
              <w:pStyle w:val="ListParagraph"/>
              <w:numPr>
                <w:ilvl w:val="0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>Asse</w:t>
            </w:r>
            <w:r w:rsidR="00130099">
              <w:t>s</w:t>
            </w:r>
            <w:r w:rsidRPr="003D7536">
              <w:t xml:space="preserve">s your team: </w:t>
            </w:r>
          </w:p>
          <w:p w14:paraId="10C7B47F" w14:textId="77777777" w:rsidR="00275DDE" w:rsidRPr="00275DDE" w:rsidRDefault="00427D3C" w:rsidP="00275DDE">
            <w:pPr>
              <w:pStyle w:val="ListParagraph"/>
              <w:numPr>
                <w:ilvl w:val="1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 xml:space="preserve">Who’s in the room? </w:t>
            </w:r>
          </w:p>
          <w:p w14:paraId="167C206C" w14:textId="77777777" w:rsidR="00275DDE" w:rsidRPr="00275DDE" w:rsidRDefault="00427D3C" w:rsidP="00275DDE">
            <w:pPr>
              <w:pStyle w:val="ListParagraph"/>
              <w:numPr>
                <w:ilvl w:val="1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 xml:space="preserve">What </w:t>
            </w:r>
            <w:r w:rsidR="00D54C15" w:rsidRPr="003D7536">
              <w:t xml:space="preserve">challenges do they face? </w:t>
            </w:r>
          </w:p>
          <w:p w14:paraId="6B219C73" w14:textId="77777777" w:rsidR="00275DDE" w:rsidRPr="00275DDE" w:rsidRDefault="00D54C15" w:rsidP="00275DDE">
            <w:pPr>
              <w:pStyle w:val="ListParagraph"/>
              <w:numPr>
                <w:ilvl w:val="1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>What support do they have?</w:t>
            </w:r>
          </w:p>
          <w:p w14:paraId="46E191F3" w14:textId="037BCBBC" w:rsidR="004664C7" w:rsidRPr="003D7536" w:rsidRDefault="00D54C15" w:rsidP="00275DDE">
            <w:pPr>
              <w:pStyle w:val="ListParagraph"/>
              <w:numPr>
                <w:ilvl w:val="1"/>
                <w:numId w:val="11"/>
              </w:numPr>
              <w:jc w:val="both"/>
              <w:rPr>
                <w:b/>
                <w:bCs/>
                <w:smallCaps/>
              </w:rPr>
            </w:pPr>
            <w:r w:rsidRPr="003D7536">
              <w:t xml:space="preserve">How do they feel about their personal contribution and belonging </w:t>
            </w:r>
            <w:proofErr w:type="gramStart"/>
            <w:r w:rsidRPr="003D7536">
              <w:t>on</w:t>
            </w:r>
            <w:proofErr w:type="gramEnd"/>
            <w:r w:rsidRPr="003D7536">
              <w:t xml:space="preserve"> the team?</w:t>
            </w:r>
            <w:r w:rsidR="00EA21EE" w:rsidRPr="003D7536">
              <w:t xml:space="preserve">  </w:t>
            </w:r>
          </w:p>
          <w:p w14:paraId="7414DF00" w14:textId="4C9FE16A" w:rsidR="004664C7" w:rsidRDefault="00C2378E" w:rsidP="009B403A">
            <w:pPr>
              <w:pStyle w:val="ListParagraph"/>
              <w:numPr>
                <w:ilvl w:val="0"/>
                <w:numId w:val="11"/>
              </w:numPr>
              <w:spacing w:beforeAutospacing="1" w:afterAutospacing="1"/>
            </w:pPr>
            <w:r>
              <w:t>Implement c</w:t>
            </w:r>
            <w:r w:rsidR="00D54C15">
              <w:t>ollaboration, cooperation, and connection</w:t>
            </w:r>
            <w:r>
              <w:t>.</w:t>
            </w:r>
          </w:p>
          <w:p w14:paraId="74287C54" w14:textId="2F24FAB5" w:rsidR="004664C7" w:rsidRPr="004664C7" w:rsidRDefault="00C2378E" w:rsidP="003D7536">
            <w:pPr>
              <w:pStyle w:val="ListParagraph"/>
              <w:numPr>
                <w:ilvl w:val="0"/>
                <w:numId w:val="11"/>
              </w:numPr>
              <w:spacing w:before="0" w:beforeAutospacing="1" w:after="0"/>
              <w:rPr>
                <w:i/>
                <w:iCs/>
              </w:rPr>
            </w:pPr>
            <w:r>
              <w:t>Utilize p</w:t>
            </w:r>
            <w:r w:rsidR="00D54C15">
              <w:t>ractical coaching tools and examples</w:t>
            </w:r>
            <w:r>
              <w:t xml:space="preserve"> to </w:t>
            </w:r>
            <w:r w:rsidR="00342A1A">
              <w:t>facilitate comprehensive learning.</w:t>
            </w:r>
          </w:p>
          <w:p w14:paraId="4EC3386D" w14:textId="3134FE34" w:rsidR="003D7536" w:rsidRPr="002C7B67" w:rsidRDefault="004664C7" w:rsidP="002C7B67">
            <w:pPr>
              <w:spacing w:after="60" w:afterAutospacing="1"/>
              <w:ind w:left="91"/>
              <w:rPr>
                <w:i/>
                <w:iCs/>
              </w:rPr>
            </w:pPr>
            <w:r>
              <w:rPr>
                <w:i/>
                <w:iCs/>
              </w:rPr>
              <w:t>Presenters</w:t>
            </w:r>
            <w:r w:rsidR="003A0B64" w:rsidRPr="004664C7">
              <w:rPr>
                <w:i/>
                <w:iCs/>
              </w:rPr>
              <w:t xml:space="preserve">: </w:t>
            </w:r>
            <w:r w:rsidR="005D1DFA" w:rsidRPr="004664C7">
              <w:rPr>
                <w:i/>
                <w:iCs/>
              </w:rPr>
              <w:t>Paige Boorman, Arlissa Williams Jennings</w:t>
            </w:r>
            <w:r w:rsidR="00B854EE" w:rsidRPr="004664C7">
              <w:rPr>
                <w:i/>
                <w:iCs/>
              </w:rPr>
              <w:t>,</w:t>
            </w:r>
            <w:r w:rsidR="00824258" w:rsidRPr="004664C7">
              <w:rPr>
                <w:i/>
                <w:iCs/>
              </w:rPr>
              <w:t xml:space="preserve"> Reza Rezvani</w:t>
            </w:r>
          </w:p>
          <w:p w14:paraId="60A3BC95" w14:textId="100AE3D2" w:rsidR="005B76C7" w:rsidRDefault="00561CD8" w:rsidP="00696A2E">
            <w:pPr>
              <w:ind w:left="91"/>
              <w:rPr>
                <w:b/>
                <w:bCs/>
                <w:smallCaps/>
              </w:rPr>
            </w:pPr>
            <w:bookmarkStart w:id="1" w:name="_Hlk197348249"/>
            <w:r>
              <w:rPr>
                <w:b/>
                <w:bCs/>
                <w:smallCaps/>
              </w:rPr>
              <w:t xml:space="preserve">Session </w:t>
            </w:r>
            <w:r w:rsidR="00D53B8C" w:rsidRPr="00195F3B">
              <w:rPr>
                <w:b/>
                <w:bCs/>
                <w:smallCaps/>
              </w:rPr>
              <w:t xml:space="preserve">2: </w:t>
            </w:r>
            <w:r w:rsidR="00E17A5E">
              <w:rPr>
                <w:b/>
                <w:bCs/>
                <w:smallCaps/>
              </w:rPr>
              <w:t>Open Discussion Identifying Grading Challenges and Creative Solutions in Skills Courses</w:t>
            </w:r>
            <w:r w:rsidR="005B76C7">
              <w:rPr>
                <w:smallCaps/>
              </w:rPr>
              <w:t xml:space="preserve">  </w:t>
            </w:r>
          </w:p>
          <w:p w14:paraId="04869253" w14:textId="77777777" w:rsidR="005B76C7" w:rsidRPr="00DF4FE3" w:rsidRDefault="005B76C7" w:rsidP="005B76C7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 w:rsidRPr="00DF4FE3">
              <w:t>Objective assessments to avoid claims of bias &amp; favoritism</w:t>
            </w:r>
          </w:p>
          <w:p w14:paraId="08C65EDA" w14:textId="77777777" w:rsidR="00E17A5E" w:rsidRDefault="005B76C7" w:rsidP="005B76C7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 w:rsidRPr="00DF4FE3">
              <w:t xml:space="preserve">Creative ways </w:t>
            </w:r>
            <w:r w:rsidRPr="005B76C7">
              <w:t>to balance effort &amp; talent in the grading process</w:t>
            </w:r>
            <w:r w:rsidRPr="000A28B5">
              <w:rPr>
                <w:b/>
                <w:bCs/>
              </w:rPr>
              <w:t xml:space="preserve"> </w:t>
            </w:r>
          </w:p>
          <w:p w14:paraId="39A826BC" w14:textId="3365B338" w:rsidR="005B76C7" w:rsidRPr="000A28B5" w:rsidRDefault="00E17A5E" w:rsidP="005B76C7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r>
              <w:t xml:space="preserve">Rubrics to set expectations and standardize results </w:t>
            </w:r>
            <w:r w:rsidR="005B76C7" w:rsidRPr="00DF4FE3">
              <w:t xml:space="preserve"> </w:t>
            </w:r>
            <w:bookmarkEnd w:id="1"/>
          </w:p>
          <w:p w14:paraId="01237DB9" w14:textId="59D45F5B" w:rsidR="000A1609" w:rsidRPr="00971D66" w:rsidRDefault="005B76C7" w:rsidP="00696A2E">
            <w:pPr>
              <w:ind w:left="91"/>
              <w:rPr>
                <w:i/>
                <w:iCs/>
                <w:color w:val="auto"/>
              </w:rPr>
            </w:pPr>
            <w:r>
              <w:rPr>
                <w:i/>
                <w:iCs/>
                <w:color w:val="auto"/>
              </w:rPr>
              <w:t>Presenters</w:t>
            </w:r>
            <w:r w:rsidRPr="00DF4FE3">
              <w:rPr>
                <w:i/>
                <w:iCs/>
                <w:color w:val="auto"/>
              </w:rPr>
              <w:t xml:space="preserve">: </w:t>
            </w:r>
            <w:r w:rsidR="00EF37EA">
              <w:rPr>
                <w:i/>
                <w:iCs/>
                <w:color w:val="auto"/>
              </w:rPr>
              <w:t xml:space="preserve">Brooke Bowman, </w:t>
            </w:r>
            <w:r w:rsidR="00971D66" w:rsidRPr="005200BA">
              <w:rPr>
                <w:i/>
                <w:iCs/>
                <w:color w:val="auto"/>
              </w:rPr>
              <w:t>Carlos Concepcion</w:t>
            </w:r>
            <w:r w:rsidR="00F35853" w:rsidRPr="00971D66">
              <w:rPr>
                <w:i/>
                <w:iCs/>
                <w:color w:val="auto"/>
              </w:rPr>
              <w:t xml:space="preserve">, </w:t>
            </w:r>
            <w:r w:rsidR="00971D66" w:rsidRPr="0066134E">
              <w:rPr>
                <w:i/>
                <w:iCs/>
                <w:color w:val="auto"/>
              </w:rPr>
              <w:t>Kris Vicencio</w:t>
            </w:r>
          </w:p>
        </w:tc>
        <w:tc>
          <w:tcPr>
            <w:tcW w:w="1530" w:type="dxa"/>
          </w:tcPr>
          <w:p w14:paraId="78973D96" w14:textId="77777777" w:rsidR="00561CD8" w:rsidRDefault="00561CD8" w:rsidP="00C076BC">
            <w:pPr>
              <w:jc w:val="center"/>
            </w:pPr>
          </w:p>
          <w:p w14:paraId="07C0A252" w14:textId="7B7953F8" w:rsidR="00C076BC" w:rsidRPr="00256D77" w:rsidRDefault="00C076BC" w:rsidP="00C076BC">
            <w:pPr>
              <w:jc w:val="center"/>
            </w:pPr>
            <w:r w:rsidRPr="00256D77">
              <w:t>Great Hall</w:t>
            </w:r>
          </w:p>
          <w:p w14:paraId="008BF0F4" w14:textId="77777777" w:rsidR="00C076BC" w:rsidRDefault="00C076BC" w:rsidP="00C3715A">
            <w:pPr>
              <w:jc w:val="center"/>
            </w:pPr>
          </w:p>
          <w:p w14:paraId="757860FF" w14:textId="77777777" w:rsidR="008C2515" w:rsidRDefault="008C2515" w:rsidP="00C3715A">
            <w:pPr>
              <w:jc w:val="center"/>
            </w:pPr>
          </w:p>
          <w:p w14:paraId="4E7E96CA" w14:textId="77777777" w:rsidR="008C2515" w:rsidRDefault="008C2515" w:rsidP="00C3715A">
            <w:pPr>
              <w:jc w:val="center"/>
            </w:pPr>
          </w:p>
          <w:p w14:paraId="4DD7E592" w14:textId="77777777" w:rsidR="00E125C7" w:rsidRDefault="00E125C7" w:rsidP="00C3715A">
            <w:pPr>
              <w:jc w:val="center"/>
            </w:pPr>
          </w:p>
          <w:p w14:paraId="356CA349" w14:textId="77777777" w:rsidR="003D7536" w:rsidRDefault="003D7536" w:rsidP="00C3715A">
            <w:pPr>
              <w:jc w:val="center"/>
            </w:pPr>
          </w:p>
          <w:p w14:paraId="3B7E1934" w14:textId="77777777" w:rsidR="003D7536" w:rsidRDefault="003D7536" w:rsidP="00C3715A">
            <w:pPr>
              <w:jc w:val="center"/>
            </w:pPr>
          </w:p>
          <w:p w14:paraId="282BD8DC" w14:textId="77777777" w:rsidR="003D7536" w:rsidRDefault="003D7536" w:rsidP="003D7536"/>
          <w:p w14:paraId="66A0B474" w14:textId="77777777" w:rsidR="002C7B67" w:rsidRDefault="002C7B67" w:rsidP="003D7536">
            <w:pPr>
              <w:jc w:val="center"/>
            </w:pPr>
          </w:p>
          <w:p w14:paraId="77F586DC" w14:textId="77777777" w:rsidR="002C7B67" w:rsidRDefault="002C7B67" w:rsidP="003D7536">
            <w:pPr>
              <w:jc w:val="center"/>
            </w:pPr>
          </w:p>
          <w:p w14:paraId="2A7A7D14" w14:textId="77777777" w:rsidR="00592460" w:rsidRDefault="00592460" w:rsidP="003D7536">
            <w:pPr>
              <w:jc w:val="center"/>
            </w:pPr>
          </w:p>
          <w:p w14:paraId="499ACB31" w14:textId="7F1658EB" w:rsidR="008C2515" w:rsidRPr="00256D77" w:rsidRDefault="00E81305" w:rsidP="003D7536">
            <w:pPr>
              <w:jc w:val="center"/>
            </w:pPr>
            <w:r>
              <w:t>Eleazor Courtroom</w:t>
            </w:r>
          </w:p>
        </w:tc>
      </w:tr>
      <w:tr w:rsidR="00574353" w14:paraId="46B0013C" w14:textId="77777777" w:rsidTr="00697347">
        <w:trPr>
          <w:trHeight w:val="1403"/>
        </w:trPr>
        <w:tc>
          <w:tcPr>
            <w:tcW w:w="2335" w:type="dxa"/>
          </w:tcPr>
          <w:p w14:paraId="607735EA" w14:textId="11C2EE18" w:rsidR="00574353" w:rsidRDefault="002F182B" w:rsidP="00696A2E">
            <w:pPr>
              <w:ind w:left="90"/>
            </w:pPr>
            <w:r>
              <w:t>1</w:t>
            </w:r>
            <w:r w:rsidR="00BD6199">
              <w:t>2:30</w:t>
            </w:r>
            <w:r w:rsidR="00336924">
              <w:t xml:space="preserve"> </w:t>
            </w:r>
            <w:r w:rsidR="007E417E">
              <w:t xml:space="preserve">– </w:t>
            </w:r>
            <w:r w:rsidR="00336924">
              <w:t>2</w:t>
            </w:r>
            <w:r w:rsidR="007E417E">
              <w:t xml:space="preserve"> p.m.</w:t>
            </w:r>
          </w:p>
        </w:tc>
        <w:tc>
          <w:tcPr>
            <w:tcW w:w="7020" w:type="dxa"/>
          </w:tcPr>
          <w:p w14:paraId="041C6998" w14:textId="06867E39" w:rsidR="00561CD8" w:rsidRDefault="007A7BC6" w:rsidP="00696A2E">
            <w:pPr>
              <w:ind w:left="91"/>
              <w:rPr>
                <w:b/>
                <w:bCs/>
                <w:smallCaps/>
              </w:rPr>
            </w:pPr>
            <w:r w:rsidRPr="007A7BC6">
              <w:rPr>
                <w:b/>
                <w:bCs/>
                <w:smallCaps/>
              </w:rPr>
              <w:t>Working</w:t>
            </w:r>
            <w:r>
              <w:rPr>
                <w:b/>
                <w:bCs/>
              </w:rPr>
              <w:t xml:space="preserve"> </w:t>
            </w:r>
            <w:r w:rsidR="000B51AE" w:rsidRPr="00FB11B0">
              <w:rPr>
                <w:b/>
                <w:bCs/>
                <w:smallCaps/>
              </w:rPr>
              <w:t>Lunch</w:t>
            </w:r>
            <w:r w:rsidR="00D53B8C">
              <w:rPr>
                <w:b/>
                <w:bCs/>
                <w:smallCaps/>
              </w:rPr>
              <w:t xml:space="preserve"> </w:t>
            </w:r>
          </w:p>
          <w:p w14:paraId="6C68A69C" w14:textId="70A50F0B" w:rsidR="0066196A" w:rsidRDefault="0066196A" w:rsidP="00696A2E">
            <w:pPr>
              <w:ind w:left="91"/>
              <w:rPr>
                <w:b/>
                <w:bCs/>
                <w:smallCaps/>
                <w:color w:val="auto"/>
              </w:rPr>
            </w:pPr>
            <w:r w:rsidRPr="00E30C95">
              <w:rPr>
                <w:b/>
                <w:bCs/>
                <w:smallCaps/>
                <w:color w:val="auto"/>
              </w:rPr>
              <w:t>Buildin</w:t>
            </w:r>
            <w:r>
              <w:rPr>
                <w:b/>
                <w:bCs/>
                <w:smallCaps/>
                <w:color w:val="auto"/>
              </w:rPr>
              <w:t xml:space="preserve">g &amp; Delivering Effective Trainings, </w:t>
            </w:r>
            <w:r w:rsidRPr="00E30C95">
              <w:rPr>
                <w:b/>
                <w:bCs/>
                <w:smallCaps/>
                <w:color w:val="auto"/>
              </w:rPr>
              <w:t>Bootcamps</w:t>
            </w:r>
            <w:r>
              <w:rPr>
                <w:b/>
                <w:bCs/>
                <w:smallCaps/>
                <w:color w:val="auto"/>
              </w:rPr>
              <w:t>, &amp; short courses for Different audiences</w:t>
            </w:r>
          </w:p>
          <w:p w14:paraId="376FBD5B" w14:textId="56C68B08" w:rsidR="00CF3CDC" w:rsidRDefault="00CF3CDC" w:rsidP="00934694">
            <w:pPr>
              <w:pStyle w:val="ListParagraph"/>
              <w:numPr>
                <w:ilvl w:val="0"/>
                <w:numId w:val="12"/>
              </w:numPr>
            </w:pPr>
            <w:r>
              <w:t>What universal concepts apply to a training program regardless of the audience?</w:t>
            </w:r>
          </w:p>
          <w:p w14:paraId="032B9E4F" w14:textId="724E0DAE" w:rsidR="00934694" w:rsidRPr="00591023" w:rsidRDefault="00934694" w:rsidP="00934694">
            <w:pPr>
              <w:pStyle w:val="ListParagraph"/>
              <w:numPr>
                <w:ilvl w:val="0"/>
                <w:numId w:val="12"/>
              </w:numPr>
            </w:pPr>
            <w:r w:rsidRPr="00591023">
              <w:lastRenderedPageBreak/>
              <w:t xml:space="preserve">What are the </w:t>
            </w:r>
            <w:r w:rsidR="00C256B8" w:rsidRPr="00591023">
              <w:t>d</w:t>
            </w:r>
            <w:r w:rsidRPr="00591023">
              <w:t>ifferences in preparing</w:t>
            </w:r>
            <w:r w:rsidR="00C256B8" w:rsidRPr="00591023">
              <w:t xml:space="preserve"> for educating practitioners versus students?</w:t>
            </w:r>
          </w:p>
          <w:p w14:paraId="4D9EC51D" w14:textId="349C3A6B" w:rsidR="00C256B8" w:rsidRPr="00591023" w:rsidRDefault="00485924" w:rsidP="00934694">
            <w:pPr>
              <w:pStyle w:val="ListParagraph"/>
              <w:numPr>
                <w:ilvl w:val="0"/>
                <w:numId w:val="12"/>
              </w:numPr>
            </w:pPr>
            <w:r w:rsidRPr="00591023">
              <w:t>How can we model effective boot camps?</w:t>
            </w:r>
          </w:p>
          <w:p w14:paraId="2A01180A" w14:textId="492AC52C" w:rsidR="00485924" w:rsidRPr="00591023" w:rsidRDefault="00591023" w:rsidP="00934694">
            <w:pPr>
              <w:pStyle w:val="ListParagraph"/>
              <w:numPr>
                <w:ilvl w:val="0"/>
                <w:numId w:val="12"/>
              </w:numPr>
            </w:pPr>
            <w:r w:rsidRPr="00591023">
              <w:t>What tools or skills do you carry through the school year?</w:t>
            </w:r>
          </w:p>
          <w:p w14:paraId="1763844D" w14:textId="7CE5AEDC" w:rsidR="0066196A" w:rsidRPr="00C012C6" w:rsidRDefault="0066196A" w:rsidP="0066196A">
            <w:pPr>
              <w:ind w:left="60"/>
              <w:rPr>
                <w:i/>
                <w:iCs/>
                <w:color w:val="auto"/>
              </w:rPr>
            </w:pPr>
            <w:r w:rsidRPr="00C012C6">
              <w:rPr>
                <w:i/>
                <w:iCs/>
                <w:color w:val="auto"/>
              </w:rPr>
              <w:t>Presenters</w:t>
            </w:r>
            <w:r w:rsidRPr="00AC6F10">
              <w:rPr>
                <w:i/>
                <w:iCs/>
              </w:rPr>
              <w:t xml:space="preserve">: </w:t>
            </w:r>
            <w:r w:rsidR="00EF7FD4" w:rsidRPr="00AC6F10">
              <w:rPr>
                <w:i/>
                <w:iCs/>
              </w:rPr>
              <w:t>A.J. Bellido de Luna</w:t>
            </w:r>
            <w:r w:rsidR="00EF7FD4">
              <w:rPr>
                <w:i/>
                <w:iCs/>
                <w:color w:val="auto"/>
              </w:rPr>
              <w:t xml:space="preserve">, </w:t>
            </w:r>
            <w:r w:rsidR="00AE27DC" w:rsidRPr="00C012C6">
              <w:rPr>
                <w:i/>
                <w:iCs/>
                <w:color w:val="auto"/>
              </w:rPr>
              <w:t>Jules Epstein</w:t>
            </w:r>
            <w:r w:rsidR="0099572D">
              <w:rPr>
                <w:i/>
                <w:iCs/>
                <w:color w:val="auto"/>
              </w:rPr>
              <w:t>, Judge Weems</w:t>
            </w:r>
          </w:p>
          <w:p w14:paraId="15EC6BAC" w14:textId="2DBB41FF" w:rsidR="00DC1EC0" w:rsidRDefault="000A1609" w:rsidP="009D1D88">
            <w:pPr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 </w:t>
            </w:r>
          </w:p>
          <w:p w14:paraId="679010AB" w14:textId="47D72218" w:rsidR="00B431B4" w:rsidRDefault="009D1D88" w:rsidP="007526ED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Thanks for </w:t>
            </w:r>
            <w:r w:rsidR="00FC2276">
              <w:rPr>
                <w:b/>
                <w:bCs/>
                <w:smallCaps/>
              </w:rPr>
              <w:t xml:space="preserve">Joining Us </w:t>
            </w:r>
            <w:r w:rsidR="007526ED">
              <w:rPr>
                <w:b/>
                <w:bCs/>
                <w:smallCaps/>
              </w:rPr>
              <w:t>and Safe Travels</w:t>
            </w:r>
          </w:p>
          <w:p w14:paraId="659223B4" w14:textId="77777777" w:rsidR="007526ED" w:rsidRDefault="007526ED" w:rsidP="007526ED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see you next year!</w:t>
            </w:r>
          </w:p>
          <w:p w14:paraId="35E92324" w14:textId="77777777" w:rsidR="00432179" w:rsidRDefault="00432179" w:rsidP="007526ED">
            <w:pPr>
              <w:jc w:val="center"/>
              <w:rPr>
                <w:b/>
                <w:bCs/>
                <w:smallCaps/>
              </w:rPr>
            </w:pPr>
          </w:p>
          <w:p w14:paraId="30C08D21" w14:textId="77777777" w:rsidR="00E461B6" w:rsidRDefault="00E8634A" w:rsidP="007526ED">
            <w:pPr>
              <w:jc w:val="center"/>
              <w:rPr>
                <w:i/>
                <w:iCs/>
              </w:rPr>
            </w:pPr>
            <w:r w:rsidRPr="008F273B">
              <w:rPr>
                <w:i/>
                <w:iCs/>
              </w:rPr>
              <w:t xml:space="preserve">Remember that every session was recorded and is available on the </w:t>
            </w:r>
            <w:r w:rsidR="00887B52" w:rsidRPr="008F273B">
              <w:rPr>
                <w:i/>
                <w:iCs/>
              </w:rPr>
              <w:t>conference digital platform for one year!</w:t>
            </w:r>
          </w:p>
          <w:p w14:paraId="370F7B25" w14:textId="77777777" w:rsidR="00DC1EC0" w:rsidRDefault="00DC1EC0" w:rsidP="007526ED">
            <w:pPr>
              <w:jc w:val="center"/>
              <w:rPr>
                <w:i/>
                <w:iCs/>
              </w:rPr>
            </w:pPr>
          </w:p>
          <w:p w14:paraId="51A47CAF" w14:textId="77777777" w:rsidR="00432179" w:rsidRDefault="00E461B6" w:rsidP="007526ED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Please provide feedback on EATS </w:t>
            </w:r>
            <w:r w:rsidR="00432179">
              <w:rPr>
                <w:i/>
                <w:iCs/>
              </w:rPr>
              <w:t>by completing a survey at this QR Code:</w:t>
            </w:r>
          </w:p>
          <w:p w14:paraId="542807CA" w14:textId="77777777" w:rsidR="00432179" w:rsidRDefault="00432179" w:rsidP="007526ED">
            <w:pPr>
              <w:jc w:val="center"/>
              <w:rPr>
                <w:i/>
                <w:iCs/>
              </w:rPr>
            </w:pPr>
          </w:p>
          <w:p w14:paraId="3B1FF0CD" w14:textId="04D571D1" w:rsidR="00432179" w:rsidRDefault="00DC1EC0" w:rsidP="007526ED">
            <w:pPr>
              <w:jc w:val="center"/>
              <w:rPr>
                <w:i/>
                <w:iCs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2BCF807" wp14:editId="3455A46A">
                  <wp:extent cx="1581150" cy="1581150"/>
                  <wp:effectExtent l="0" t="0" r="0" b="0"/>
                  <wp:docPr id="691221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E1B73" w14:textId="7E97B287" w:rsidR="00E8634A" w:rsidRPr="008F273B" w:rsidRDefault="00E8634A" w:rsidP="007526ED">
            <w:pPr>
              <w:jc w:val="center"/>
              <w:rPr>
                <w:i/>
                <w:iCs/>
              </w:rPr>
            </w:pPr>
          </w:p>
          <w:p w14:paraId="68DF36E9" w14:textId="7559F684" w:rsidR="00887B52" w:rsidRPr="008F273B" w:rsidRDefault="00887B52" w:rsidP="007526ED">
            <w:pPr>
              <w:jc w:val="center"/>
              <w:rPr>
                <w:i/>
                <w:iCs/>
              </w:rPr>
            </w:pPr>
            <w:r w:rsidRPr="008F273B">
              <w:rPr>
                <w:i/>
                <w:iCs/>
              </w:rPr>
              <w:t xml:space="preserve">Email us </w:t>
            </w:r>
            <w:r w:rsidR="008F273B">
              <w:rPr>
                <w:i/>
                <w:iCs/>
              </w:rPr>
              <w:t xml:space="preserve">for </w:t>
            </w:r>
            <w:r w:rsidRPr="008F273B">
              <w:rPr>
                <w:i/>
                <w:iCs/>
              </w:rPr>
              <w:t>assistance: Advocacy@law.stetson.edu</w:t>
            </w:r>
          </w:p>
          <w:p w14:paraId="409D7612" w14:textId="1B09200B" w:rsidR="00887B52" w:rsidRPr="00887B52" w:rsidRDefault="00887B52" w:rsidP="007526ED">
            <w:pPr>
              <w:jc w:val="center"/>
              <w:rPr>
                <w:i/>
                <w:iCs/>
                <w:smallCaps/>
                <w:color w:val="auto"/>
              </w:rPr>
            </w:pPr>
          </w:p>
        </w:tc>
        <w:tc>
          <w:tcPr>
            <w:tcW w:w="1530" w:type="dxa"/>
          </w:tcPr>
          <w:p w14:paraId="7DFF599B" w14:textId="77777777" w:rsidR="00FC2276" w:rsidRDefault="00FC2276" w:rsidP="000B51AE">
            <w:pPr>
              <w:jc w:val="center"/>
            </w:pPr>
          </w:p>
          <w:p w14:paraId="73C77A69" w14:textId="048C0434" w:rsidR="008B3E61" w:rsidRDefault="000B51AE" w:rsidP="000B51AE">
            <w:pPr>
              <w:jc w:val="center"/>
            </w:pPr>
            <w:proofErr w:type="gramStart"/>
            <w:r>
              <w:t xml:space="preserve">Mann </w:t>
            </w:r>
            <w:r w:rsidR="00334472">
              <w:t xml:space="preserve"> </w:t>
            </w:r>
            <w:r>
              <w:t>Lounge</w:t>
            </w:r>
            <w:proofErr w:type="gramEnd"/>
          </w:p>
        </w:tc>
      </w:tr>
    </w:tbl>
    <w:p w14:paraId="575A6A7E" w14:textId="25B8ED43" w:rsidR="0007090A" w:rsidRPr="0007090A" w:rsidRDefault="0007090A" w:rsidP="0007090A">
      <w:pPr>
        <w:rPr>
          <w:rFonts w:ascii="Times New Roman" w:hAnsi="Times New Roman" w:cs="Times New Roman"/>
          <w:sz w:val="44"/>
          <w:szCs w:val="44"/>
        </w:rPr>
      </w:pPr>
    </w:p>
    <w:sectPr w:rsidR="0007090A" w:rsidRPr="0007090A" w:rsidSect="00A1335C">
      <w:footerReference w:type="default" r:id="rId14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3D8AE" w14:textId="77777777" w:rsidR="00B71F8B" w:rsidRDefault="00B71F8B">
      <w:r>
        <w:separator/>
      </w:r>
    </w:p>
  </w:endnote>
  <w:endnote w:type="continuationSeparator" w:id="0">
    <w:p w14:paraId="4E40C34A" w14:textId="77777777" w:rsidR="00B71F8B" w:rsidRDefault="00B71F8B">
      <w:r>
        <w:continuationSeparator/>
      </w:r>
    </w:p>
  </w:endnote>
  <w:endnote w:type="continuationNotice" w:id="1">
    <w:p w14:paraId="3CF1E566" w14:textId="77777777" w:rsidR="00B71F8B" w:rsidRDefault="00B71F8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C24F3" w14:textId="1B34A2F2" w:rsidR="00A667BA" w:rsidRDefault="00A667BA" w:rsidP="00A667BA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D685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A44C2" w14:textId="77777777" w:rsidR="00B71F8B" w:rsidRDefault="00B71F8B">
      <w:r>
        <w:separator/>
      </w:r>
    </w:p>
  </w:footnote>
  <w:footnote w:type="continuationSeparator" w:id="0">
    <w:p w14:paraId="4E96E14F" w14:textId="77777777" w:rsidR="00B71F8B" w:rsidRDefault="00B71F8B">
      <w:r>
        <w:continuationSeparator/>
      </w:r>
    </w:p>
  </w:footnote>
  <w:footnote w:type="continuationNotice" w:id="1">
    <w:p w14:paraId="17FA9435" w14:textId="77777777" w:rsidR="00B71F8B" w:rsidRDefault="00B71F8B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71A2A6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B816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724E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CC5BD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8AAC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DEA4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6055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58582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ACFCF1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3C214F"/>
    <w:multiLevelType w:val="hybridMultilevel"/>
    <w:tmpl w:val="9A10D584"/>
    <w:lvl w:ilvl="0" w:tplc="22EC39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1E50FA"/>
    <w:multiLevelType w:val="hybridMultilevel"/>
    <w:tmpl w:val="56C2A364"/>
    <w:lvl w:ilvl="0" w:tplc="C3FE6EC0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A29BB"/>
    <w:multiLevelType w:val="hybridMultilevel"/>
    <w:tmpl w:val="E6E0C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03553"/>
    <w:multiLevelType w:val="hybridMultilevel"/>
    <w:tmpl w:val="FB2C7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15923"/>
    <w:multiLevelType w:val="hybridMultilevel"/>
    <w:tmpl w:val="D8828A72"/>
    <w:lvl w:ilvl="0" w:tplc="611E226C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45670A"/>
    <w:multiLevelType w:val="hybridMultilevel"/>
    <w:tmpl w:val="7B3E8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C93383"/>
    <w:multiLevelType w:val="hybridMultilevel"/>
    <w:tmpl w:val="0D9C8056"/>
    <w:lvl w:ilvl="0" w:tplc="611E226C">
      <w:numFmt w:val="bullet"/>
      <w:lvlText w:val="-"/>
      <w:lvlJc w:val="left"/>
      <w:pPr>
        <w:ind w:left="720" w:hanging="360"/>
      </w:pPr>
      <w:rPr>
        <w:rFonts w:ascii="Palatino Linotype" w:eastAsiaTheme="minorEastAsia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354763869">
    <w:abstractNumId w:val="8"/>
  </w:num>
  <w:num w:numId="2" w16cid:durableId="695037813">
    <w:abstractNumId w:val="7"/>
  </w:num>
  <w:num w:numId="3" w16cid:durableId="907811818">
    <w:abstractNumId w:val="6"/>
  </w:num>
  <w:num w:numId="4" w16cid:durableId="704596346">
    <w:abstractNumId w:val="5"/>
  </w:num>
  <w:num w:numId="5" w16cid:durableId="74206284">
    <w:abstractNumId w:val="4"/>
  </w:num>
  <w:num w:numId="6" w16cid:durableId="626786819">
    <w:abstractNumId w:val="3"/>
  </w:num>
  <w:num w:numId="7" w16cid:durableId="1606184828">
    <w:abstractNumId w:val="2"/>
  </w:num>
  <w:num w:numId="8" w16cid:durableId="1836023324">
    <w:abstractNumId w:val="1"/>
  </w:num>
  <w:num w:numId="9" w16cid:durableId="1346708957">
    <w:abstractNumId w:val="0"/>
  </w:num>
  <w:num w:numId="10" w16cid:durableId="842475704">
    <w:abstractNumId w:val="14"/>
  </w:num>
  <w:num w:numId="11" w16cid:durableId="526483121">
    <w:abstractNumId w:val="15"/>
  </w:num>
  <w:num w:numId="12" w16cid:durableId="158348216">
    <w:abstractNumId w:val="10"/>
  </w:num>
  <w:num w:numId="13" w16cid:durableId="166989202">
    <w:abstractNumId w:val="13"/>
  </w:num>
  <w:num w:numId="14" w16cid:durableId="1735082057">
    <w:abstractNumId w:val="11"/>
  </w:num>
  <w:num w:numId="15" w16cid:durableId="1088771988">
    <w:abstractNumId w:val="9"/>
  </w:num>
  <w:num w:numId="16" w16cid:durableId="50895691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>
      <o:colormru v:ext="edit" colors="#d7ebf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E5"/>
    <w:rsid w:val="00000357"/>
    <w:rsid w:val="00000813"/>
    <w:rsid w:val="000012B3"/>
    <w:rsid w:val="00001F2A"/>
    <w:rsid w:val="00003113"/>
    <w:rsid w:val="0000318F"/>
    <w:rsid w:val="0000357C"/>
    <w:rsid w:val="00006A5E"/>
    <w:rsid w:val="00011BF5"/>
    <w:rsid w:val="000124A3"/>
    <w:rsid w:val="00012CA9"/>
    <w:rsid w:val="000146FE"/>
    <w:rsid w:val="00014CCA"/>
    <w:rsid w:val="00014D05"/>
    <w:rsid w:val="00014D35"/>
    <w:rsid w:val="00014D94"/>
    <w:rsid w:val="00015EC0"/>
    <w:rsid w:val="0001629C"/>
    <w:rsid w:val="00017648"/>
    <w:rsid w:val="00017EEE"/>
    <w:rsid w:val="00020122"/>
    <w:rsid w:val="0002373C"/>
    <w:rsid w:val="00023B76"/>
    <w:rsid w:val="00023FF1"/>
    <w:rsid w:val="0002483F"/>
    <w:rsid w:val="00024AEE"/>
    <w:rsid w:val="0002510E"/>
    <w:rsid w:val="00025F9C"/>
    <w:rsid w:val="00026DC4"/>
    <w:rsid w:val="00027D4D"/>
    <w:rsid w:val="00027F72"/>
    <w:rsid w:val="00030000"/>
    <w:rsid w:val="00032A81"/>
    <w:rsid w:val="00033347"/>
    <w:rsid w:val="00033630"/>
    <w:rsid w:val="000348B5"/>
    <w:rsid w:val="000360B3"/>
    <w:rsid w:val="00036742"/>
    <w:rsid w:val="0004085C"/>
    <w:rsid w:val="00040D71"/>
    <w:rsid w:val="000410C9"/>
    <w:rsid w:val="00042153"/>
    <w:rsid w:val="00042FBA"/>
    <w:rsid w:val="00044877"/>
    <w:rsid w:val="000475BC"/>
    <w:rsid w:val="000479A8"/>
    <w:rsid w:val="00050A19"/>
    <w:rsid w:val="00051B53"/>
    <w:rsid w:val="00051F6E"/>
    <w:rsid w:val="00053AF3"/>
    <w:rsid w:val="00053BC6"/>
    <w:rsid w:val="00054FFE"/>
    <w:rsid w:val="0005513D"/>
    <w:rsid w:val="000567A3"/>
    <w:rsid w:val="000615E6"/>
    <w:rsid w:val="000627E5"/>
    <w:rsid w:val="0006294C"/>
    <w:rsid w:val="00062C58"/>
    <w:rsid w:val="0006312A"/>
    <w:rsid w:val="00063754"/>
    <w:rsid w:val="00063F9F"/>
    <w:rsid w:val="00065F36"/>
    <w:rsid w:val="00066780"/>
    <w:rsid w:val="00066E47"/>
    <w:rsid w:val="00067D84"/>
    <w:rsid w:val="0007090A"/>
    <w:rsid w:val="00072905"/>
    <w:rsid w:val="00072CE1"/>
    <w:rsid w:val="000743FF"/>
    <w:rsid w:val="00077044"/>
    <w:rsid w:val="00077B4A"/>
    <w:rsid w:val="00082186"/>
    <w:rsid w:val="000823FB"/>
    <w:rsid w:val="0008304D"/>
    <w:rsid w:val="0008381B"/>
    <w:rsid w:val="00083902"/>
    <w:rsid w:val="00083D7E"/>
    <w:rsid w:val="00084EDA"/>
    <w:rsid w:val="0008545B"/>
    <w:rsid w:val="00085919"/>
    <w:rsid w:val="00085D7D"/>
    <w:rsid w:val="00086F82"/>
    <w:rsid w:val="0008711B"/>
    <w:rsid w:val="00087398"/>
    <w:rsid w:val="00087B4B"/>
    <w:rsid w:val="00087D84"/>
    <w:rsid w:val="00090799"/>
    <w:rsid w:val="000918AD"/>
    <w:rsid w:val="000918DD"/>
    <w:rsid w:val="00092DCA"/>
    <w:rsid w:val="00092DD9"/>
    <w:rsid w:val="000A01C0"/>
    <w:rsid w:val="000A1609"/>
    <w:rsid w:val="000A2519"/>
    <w:rsid w:val="000A28B5"/>
    <w:rsid w:val="000A4606"/>
    <w:rsid w:val="000A515E"/>
    <w:rsid w:val="000A5519"/>
    <w:rsid w:val="000B08D8"/>
    <w:rsid w:val="000B283D"/>
    <w:rsid w:val="000B2BFC"/>
    <w:rsid w:val="000B51AE"/>
    <w:rsid w:val="000B5D6E"/>
    <w:rsid w:val="000B5F86"/>
    <w:rsid w:val="000B7011"/>
    <w:rsid w:val="000B7BCC"/>
    <w:rsid w:val="000C033B"/>
    <w:rsid w:val="000C04E9"/>
    <w:rsid w:val="000C0C89"/>
    <w:rsid w:val="000C0E44"/>
    <w:rsid w:val="000C10DC"/>
    <w:rsid w:val="000C110E"/>
    <w:rsid w:val="000C1AE6"/>
    <w:rsid w:val="000C2159"/>
    <w:rsid w:val="000C32FE"/>
    <w:rsid w:val="000C33A4"/>
    <w:rsid w:val="000C4A1E"/>
    <w:rsid w:val="000C4AFA"/>
    <w:rsid w:val="000C632D"/>
    <w:rsid w:val="000C666B"/>
    <w:rsid w:val="000D106F"/>
    <w:rsid w:val="000D1A45"/>
    <w:rsid w:val="000D2228"/>
    <w:rsid w:val="000D26CE"/>
    <w:rsid w:val="000D2EA6"/>
    <w:rsid w:val="000D30E7"/>
    <w:rsid w:val="000D3A59"/>
    <w:rsid w:val="000D3BAA"/>
    <w:rsid w:val="000D3D2A"/>
    <w:rsid w:val="000D4CDC"/>
    <w:rsid w:val="000D6C4B"/>
    <w:rsid w:val="000D6F28"/>
    <w:rsid w:val="000D6F2B"/>
    <w:rsid w:val="000D7436"/>
    <w:rsid w:val="000D770C"/>
    <w:rsid w:val="000E01CD"/>
    <w:rsid w:val="000E0E4E"/>
    <w:rsid w:val="000E1670"/>
    <w:rsid w:val="000E5690"/>
    <w:rsid w:val="000E576A"/>
    <w:rsid w:val="000E6AB0"/>
    <w:rsid w:val="000E720E"/>
    <w:rsid w:val="000E754C"/>
    <w:rsid w:val="000E7782"/>
    <w:rsid w:val="000F1111"/>
    <w:rsid w:val="000F250E"/>
    <w:rsid w:val="000F297C"/>
    <w:rsid w:val="000F2A15"/>
    <w:rsid w:val="000F2CBA"/>
    <w:rsid w:val="000F2D70"/>
    <w:rsid w:val="000F2D9A"/>
    <w:rsid w:val="000F4319"/>
    <w:rsid w:val="000F45FD"/>
    <w:rsid w:val="000F4703"/>
    <w:rsid w:val="000F5C73"/>
    <w:rsid w:val="000F7D57"/>
    <w:rsid w:val="0010147B"/>
    <w:rsid w:val="00101DE9"/>
    <w:rsid w:val="00104051"/>
    <w:rsid w:val="0010763E"/>
    <w:rsid w:val="00110FD6"/>
    <w:rsid w:val="00113864"/>
    <w:rsid w:val="00114C13"/>
    <w:rsid w:val="00115746"/>
    <w:rsid w:val="0011654A"/>
    <w:rsid w:val="001168CA"/>
    <w:rsid w:val="00116E1E"/>
    <w:rsid w:val="001170BD"/>
    <w:rsid w:val="001176EC"/>
    <w:rsid w:val="00117A5B"/>
    <w:rsid w:val="00120130"/>
    <w:rsid w:val="001211F6"/>
    <w:rsid w:val="00122222"/>
    <w:rsid w:val="001240DD"/>
    <w:rsid w:val="00124B95"/>
    <w:rsid w:val="00126925"/>
    <w:rsid w:val="00126F31"/>
    <w:rsid w:val="00130099"/>
    <w:rsid w:val="001303A2"/>
    <w:rsid w:val="001311D3"/>
    <w:rsid w:val="00131333"/>
    <w:rsid w:val="001338F8"/>
    <w:rsid w:val="00133F31"/>
    <w:rsid w:val="0013731A"/>
    <w:rsid w:val="00142286"/>
    <w:rsid w:val="001424AB"/>
    <w:rsid w:val="00143DF5"/>
    <w:rsid w:val="00143E8B"/>
    <w:rsid w:val="001444C0"/>
    <w:rsid w:val="00144624"/>
    <w:rsid w:val="00144694"/>
    <w:rsid w:val="00144ADC"/>
    <w:rsid w:val="001467C8"/>
    <w:rsid w:val="0014698A"/>
    <w:rsid w:val="00147005"/>
    <w:rsid w:val="00150556"/>
    <w:rsid w:val="001525D0"/>
    <w:rsid w:val="001531CC"/>
    <w:rsid w:val="001536CE"/>
    <w:rsid w:val="00153E14"/>
    <w:rsid w:val="00154ADE"/>
    <w:rsid w:val="00154BD1"/>
    <w:rsid w:val="00154C92"/>
    <w:rsid w:val="001554C4"/>
    <w:rsid w:val="00155EE8"/>
    <w:rsid w:val="0015693D"/>
    <w:rsid w:val="00156C5A"/>
    <w:rsid w:val="00156D12"/>
    <w:rsid w:val="00156F99"/>
    <w:rsid w:val="00162E7F"/>
    <w:rsid w:val="0016318C"/>
    <w:rsid w:val="00163EE4"/>
    <w:rsid w:val="00164E05"/>
    <w:rsid w:val="00164F9A"/>
    <w:rsid w:val="001672C9"/>
    <w:rsid w:val="00170433"/>
    <w:rsid w:val="00170DCE"/>
    <w:rsid w:val="00172571"/>
    <w:rsid w:val="0017283B"/>
    <w:rsid w:val="00172C61"/>
    <w:rsid w:val="00173493"/>
    <w:rsid w:val="00174120"/>
    <w:rsid w:val="001745A3"/>
    <w:rsid w:val="00175042"/>
    <w:rsid w:val="001750B5"/>
    <w:rsid w:val="0017578B"/>
    <w:rsid w:val="00176CD7"/>
    <w:rsid w:val="00180395"/>
    <w:rsid w:val="0018055B"/>
    <w:rsid w:val="0018079D"/>
    <w:rsid w:val="00181238"/>
    <w:rsid w:val="001817A1"/>
    <w:rsid w:val="00182120"/>
    <w:rsid w:val="00182573"/>
    <w:rsid w:val="00182A93"/>
    <w:rsid w:val="001833D5"/>
    <w:rsid w:val="00184075"/>
    <w:rsid w:val="00185458"/>
    <w:rsid w:val="001868AE"/>
    <w:rsid w:val="00186B12"/>
    <w:rsid w:val="0018746D"/>
    <w:rsid w:val="00187492"/>
    <w:rsid w:val="001900E6"/>
    <w:rsid w:val="00191644"/>
    <w:rsid w:val="00192219"/>
    <w:rsid w:val="00192C53"/>
    <w:rsid w:val="00193AE6"/>
    <w:rsid w:val="00195F3B"/>
    <w:rsid w:val="001962B7"/>
    <w:rsid w:val="001968E6"/>
    <w:rsid w:val="001A041B"/>
    <w:rsid w:val="001A5783"/>
    <w:rsid w:val="001A5D9A"/>
    <w:rsid w:val="001A5E3B"/>
    <w:rsid w:val="001A621E"/>
    <w:rsid w:val="001A6834"/>
    <w:rsid w:val="001A760A"/>
    <w:rsid w:val="001A7D3B"/>
    <w:rsid w:val="001A7EA3"/>
    <w:rsid w:val="001B00A5"/>
    <w:rsid w:val="001B0830"/>
    <w:rsid w:val="001B0D2C"/>
    <w:rsid w:val="001B1214"/>
    <w:rsid w:val="001B25B2"/>
    <w:rsid w:val="001B39C5"/>
    <w:rsid w:val="001B4D7F"/>
    <w:rsid w:val="001B51A1"/>
    <w:rsid w:val="001B588C"/>
    <w:rsid w:val="001B5CE9"/>
    <w:rsid w:val="001B69EB"/>
    <w:rsid w:val="001B6BD6"/>
    <w:rsid w:val="001B7A16"/>
    <w:rsid w:val="001C1CB8"/>
    <w:rsid w:val="001C1D1F"/>
    <w:rsid w:val="001C3311"/>
    <w:rsid w:val="001C478F"/>
    <w:rsid w:val="001C5137"/>
    <w:rsid w:val="001C6304"/>
    <w:rsid w:val="001C7847"/>
    <w:rsid w:val="001D1234"/>
    <w:rsid w:val="001D1415"/>
    <w:rsid w:val="001D1987"/>
    <w:rsid w:val="001D1B4B"/>
    <w:rsid w:val="001D1CBA"/>
    <w:rsid w:val="001D3963"/>
    <w:rsid w:val="001D423A"/>
    <w:rsid w:val="001D43B7"/>
    <w:rsid w:val="001D4572"/>
    <w:rsid w:val="001D6412"/>
    <w:rsid w:val="001D6BA0"/>
    <w:rsid w:val="001E0D28"/>
    <w:rsid w:val="001E1D19"/>
    <w:rsid w:val="001E1D87"/>
    <w:rsid w:val="001E2A27"/>
    <w:rsid w:val="001E3BD0"/>
    <w:rsid w:val="001E3C59"/>
    <w:rsid w:val="001E5837"/>
    <w:rsid w:val="001E5C85"/>
    <w:rsid w:val="001F050F"/>
    <w:rsid w:val="001F0803"/>
    <w:rsid w:val="001F0F6F"/>
    <w:rsid w:val="001F181C"/>
    <w:rsid w:val="001F231F"/>
    <w:rsid w:val="001F2CF7"/>
    <w:rsid w:val="001F2E05"/>
    <w:rsid w:val="001F38B5"/>
    <w:rsid w:val="001F4654"/>
    <w:rsid w:val="001F4761"/>
    <w:rsid w:val="001F4EA8"/>
    <w:rsid w:val="001F6DDE"/>
    <w:rsid w:val="001F6F43"/>
    <w:rsid w:val="001F7E0D"/>
    <w:rsid w:val="00201A55"/>
    <w:rsid w:val="00201CB7"/>
    <w:rsid w:val="00201F6E"/>
    <w:rsid w:val="0020306B"/>
    <w:rsid w:val="00203B78"/>
    <w:rsid w:val="00203BDB"/>
    <w:rsid w:val="00205934"/>
    <w:rsid w:val="00206BD4"/>
    <w:rsid w:val="0020785F"/>
    <w:rsid w:val="00210E7C"/>
    <w:rsid w:val="002127FD"/>
    <w:rsid w:val="00212E1A"/>
    <w:rsid w:val="00214A68"/>
    <w:rsid w:val="0021587E"/>
    <w:rsid w:val="00217FA0"/>
    <w:rsid w:val="00220C05"/>
    <w:rsid w:val="002226C4"/>
    <w:rsid w:val="0022404D"/>
    <w:rsid w:val="00224F74"/>
    <w:rsid w:val="00225BA2"/>
    <w:rsid w:val="002264CC"/>
    <w:rsid w:val="002266DB"/>
    <w:rsid w:val="00227D54"/>
    <w:rsid w:val="00231E7B"/>
    <w:rsid w:val="00232185"/>
    <w:rsid w:val="00234AD1"/>
    <w:rsid w:val="00234D4E"/>
    <w:rsid w:val="00235647"/>
    <w:rsid w:val="00236F88"/>
    <w:rsid w:val="002373FA"/>
    <w:rsid w:val="00237503"/>
    <w:rsid w:val="002404D3"/>
    <w:rsid w:val="0024224B"/>
    <w:rsid w:val="00242315"/>
    <w:rsid w:val="00242EEA"/>
    <w:rsid w:val="00243446"/>
    <w:rsid w:val="002436A6"/>
    <w:rsid w:val="00244877"/>
    <w:rsid w:val="00244B34"/>
    <w:rsid w:val="002464AD"/>
    <w:rsid w:val="00246ECE"/>
    <w:rsid w:val="00251036"/>
    <w:rsid w:val="00252329"/>
    <w:rsid w:val="00252EEC"/>
    <w:rsid w:val="0025337D"/>
    <w:rsid w:val="002535AF"/>
    <w:rsid w:val="00253DC7"/>
    <w:rsid w:val="002549AE"/>
    <w:rsid w:val="00254ED7"/>
    <w:rsid w:val="002552B4"/>
    <w:rsid w:val="002560FC"/>
    <w:rsid w:val="00256494"/>
    <w:rsid w:val="00256D77"/>
    <w:rsid w:val="00260C75"/>
    <w:rsid w:val="00261829"/>
    <w:rsid w:val="00261981"/>
    <w:rsid w:val="002629A8"/>
    <w:rsid w:val="00263A72"/>
    <w:rsid w:val="0026573F"/>
    <w:rsid w:val="00267B5F"/>
    <w:rsid w:val="00267DF5"/>
    <w:rsid w:val="00267FC0"/>
    <w:rsid w:val="0027033A"/>
    <w:rsid w:val="00270D63"/>
    <w:rsid w:val="002728EE"/>
    <w:rsid w:val="002730D6"/>
    <w:rsid w:val="00273224"/>
    <w:rsid w:val="0027590D"/>
    <w:rsid w:val="00275DDE"/>
    <w:rsid w:val="002802FC"/>
    <w:rsid w:val="002813F1"/>
    <w:rsid w:val="0028215D"/>
    <w:rsid w:val="002825B9"/>
    <w:rsid w:val="00282D0B"/>
    <w:rsid w:val="00284200"/>
    <w:rsid w:val="002868EF"/>
    <w:rsid w:val="0029192E"/>
    <w:rsid w:val="00292E8F"/>
    <w:rsid w:val="00295232"/>
    <w:rsid w:val="00295254"/>
    <w:rsid w:val="002953F7"/>
    <w:rsid w:val="00296F35"/>
    <w:rsid w:val="0029771F"/>
    <w:rsid w:val="00297E41"/>
    <w:rsid w:val="002A0045"/>
    <w:rsid w:val="002A0821"/>
    <w:rsid w:val="002A11FA"/>
    <w:rsid w:val="002A1972"/>
    <w:rsid w:val="002A29C3"/>
    <w:rsid w:val="002A3E53"/>
    <w:rsid w:val="002A4622"/>
    <w:rsid w:val="002A4DC2"/>
    <w:rsid w:val="002A533C"/>
    <w:rsid w:val="002A6B12"/>
    <w:rsid w:val="002A7028"/>
    <w:rsid w:val="002B128D"/>
    <w:rsid w:val="002B1667"/>
    <w:rsid w:val="002B299E"/>
    <w:rsid w:val="002B414E"/>
    <w:rsid w:val="002B603F"/>
    <w:rsid w:val="002B61BB"/>
    <w:rsid w:val="002B67AF"/>
    <w:rsid w:val="002B6D6E"/>
    <w:rsid w:val="002B7015"/>
    <w:rsid w:val="002B7C34"/>
    <w:rsid w:val="002C0C88"/>
    <w:rsid w:val="002C1083"/>
    <w:rsid w:val="002C1895"/>
    <w:rsid w:val="002C32C1"/>
    <w:rsid w:val="002C370C"/>
    <w:rsid w:val="002C40D6"/>
    <w:rsid w:val="002C4581"/>
    <w:rsid w:val="002C68C7"/>
    <w:rsid w:val="002C745C"/>
    <w:rsid w:val="002C7B67"/>
    <w:rsid w:val="002C7F7A"/>
    <w:rsid w:val="002D055A"/>
    <w:rsid w:val="002D065A"/>
    <w:rsid w:val="002D0EB5"/>
    <w:rsid w:val="002D230B"/>
    <w:rsid w:val="002D2551"/>
    <w:rsid w:val="002D3530"/>
    <w:rsid w:val="002D48B8"/>
    <w:rsid w:val="002D4C15"/>
    <w:rsid w:val="002D594D"/>
    <w:rsid w:val="002D6AD6"/>
    <w:rsid w:val="002D7D63"/>
    <w:rsid w:val="002E0A8D"/>
    <w:rsid w:val="002E0EC3"/>
    <w:rsid w:val="002E1171"/>
    <w:rsid w:val="002E229E"/>
    <w:rsid w:val="002E22C0"/>
    <w:rsid w:val="002E31BD"/>
    <w:rsid w:val="002E354B"/>
    <w:rsid w:val="002E3E89"/>
    <w:rsid w:val="002E5E0C"/>
    <w:rsid w:val="002E67C4"/>
    <w:rsid w:val="002E6EA8"/>
    <w:rsid w:val="002E6F7E"/>
    <w:rsid w:val="002E7037"/>
    <w:rsid w:val="002F0B9A"/>
    <w:rsid w:val="002F1350"/>
    <w:rsid w:val="002F182B"/>
    <w:rsid w:val="002F1DC7"/>
    <w:rsid w:val="002F227D"/>
    <w:rsid w:val="002F25DB"/>
    <w:rsid w:val="002F32A2"/>
    <w:rsid w:val="002F3C24"/>
    <w:rsid w:val="002F4648"/>
    <w:rsid w:val="002F53D9"/>
    <w:rsid w:val="002F5863"/>
    <w:rsid w:val="002F6A84"/>
    <w:rsid w:val="002F7268"/>
    <w:rsid w:val="002F7C86"/>
    <w:rsid w:val="002F7CC9"/>
    <w:rsid w:val="003000FB"/>
    <w:rsid w:val="00301E95"/>
    <w:rsid w:val="00301F8C"/>
    <w:rsid w:val="00302125"/>
    <w:rsid w:val="003023E6"/>
    <w:rsid w:val="00302F54"/>
    <w:rsid w:val="00303526"/>
    <w:rsid w:val="00303987"/>
    <w:rsid w:val="0030410C"/>
    <w:rsid w:val="0030621F"/>
    <w:rsid w:val="003072C3"/>
    <w:rsid w:val="00307BCD"/>
    <w:rsid w:val="00310EAE"/>
    <w:rsid w:val="003117D9"/>
    <w:rsid w:val="00312C14"/>
    <w:rsid w:val="003132CE"/>
    <w:rsid w:val="00314E08"/>
    <w:rsid w:val="003156B0"/>
    <w:rsid w:val="0031647B"/>
    <w:rsid w:val="003176F8"/>
    <w:rsid w:val="00317AF9"/>
    <w:rsid w:val="003209D1"/>
    <w:rsid w:val="00322AA9"/>
    <w:rsid w:val="00325038"/>
    <w:rsid w:val="003251F1"/>
    <w:rsid w:val="003255E5"/>
    <w:rsid w:val="003271BB"/>
    <w:rsid w:val="00327557"/>
    <w:rsid w:val="0032786D"/>
    <w:rsid w:val="00332C00"/>
    <w:rsid w:val="00333AAD"/>
    <w:rsid w:val="00333BB8"/>
    <w:rsid w:val="00334472"/>
    <w:rsid w:val="00334E44"/>
    <w:rsid w:val="00334F82"/>
    <w:rsid w:val="003359DE"/>
    <w:rsid w:val="0033606E"/>
    <w:rsid w:val="00336924"/>
    <w:rsid w:val="00337143"/>
    <w:rsid w:val="00337431"/>
    <w:rsid w:val="003400A0"/>
    <w:rsid w:val="00340D89"/>
    <w:rsid w:val="00340FCA"/>
    <w:rsid w:val="00341882"/>
    <w:rsid w:val="00342157"/>
    <w:rsid w:val="003422BB"/>
    <w:rsid w:val="0034258A"/>
    <w:rsid w:val="00342A1A"/>
    <w:rsid w:val="00342C1E"/>
    <w:rsid w:val="00343294"/>
    <w:rsid w:val="003434DE"/>
    <w:rsid w:val="003459BA"/>
    <w:rsid w:val="00345BF1"/>
    <w:rsid w:val="003466D6"/>
    <w:rsid w:val="00346782"/>
    <w:rsid w:val="0034751C"/>
    <w:rsid w:val="00347534"/>
    <w:rsid w:val="003510EC"/>
    <w:rsid w:val="00352736"/>
    <w:rsid w:val="003536A9"/>
    <w:rsid w:val="00353DFF"/>
    <w:rsid w:val="00353F9E"/>
    <w:rsid w:val="003548F6"/>
    <w:rsid w:val="00354D4E"/>
    <w:rsid w:val="00354F12"/>
    <w:rsid w:val="0035640F"/>
    <w:rsid w:val="00356F16"/>
    <w:rsid w:val="00357134"/>
    <w:rsid w:val="0035763E"/>
    <w:rsid w:val="00357738"/>
    <w:rsid w:val="00357D12"/>
    <w:rsid w:val="00360466"/>
    <w:rsid w:val="00362380"/>
    <w:rsid w:val="00362892"/>
    <w:rsid w:val="0036300C"/>
    <w:rsid w:val="0036338C"/>
    <w:rsid w:val="00365C3E"/>
    <w:rsid w:val="00367B0A"/>
    <w:rsid w:val="003712EA"/>
    <w:rsid w:val="00372116"/>
    <w:rsid w:val="00372A2C"/>
    <w:rsid w:val="00372BCB"/>
    <w:rsid w:val="0037385C"/>
    <w:rsid w:val="0037472C"/>
    <w:rsid w:val="0037638A"/>
    <w:rsid w:val="00377E6E"/>
    <w:rsid w:val="0038090E"/>
    <w:rsid w:val="00380B4B"/>
    <w:rsid w:val="00380E03"/>
    <w:rsid w:val="003813F8"/>
    <w:rsid w:val="00383648"/>
    <w:rsid w:val="00383A67"/>
    <w:rsid w:val="00384427"/>
    <w:rsid w:val="00384543"/>
    <w:rsid w:val="00385054"/>
    <w:rsid w:val="0038619D"/>
    <w:rsid w:val="00386D58"/>
    <w:rsid w:val="003906C8"/>
    <w:rsid w:val="00390944"/>
    <w:rsid w:val="00390976"/>
    <w:rsid w:val="003909DE"/>
    <w:rsid w:val="00391767"/>
    <w:rsid w:val="003925FD"/>
    <w:rsid w:val="00394051"/>
    <w:rsid w:val="00394E59"/>
    <w:rsid w:val="00395629"/>
    <w:rsid w:val="00395B85"/>
    <w:rsid w:val="003961C2"/>
    <w:rsid w:val="0039641D"/>
    <w:rsid w:val="00396E14"/>
    <w:rsid w:val="0039706A"/>
    <w:rsid w:val="003A0392"/>
    <w:rsid w:val="003A0B64"/>
    <w:rsid w:val="003A118E"/>
    <w:rsid w:val="003A19B1"/>
    <w:rsid w:val="003A1CDA"/>
    <w:rsid w:val="003A2240"/>
    <w:rsid w:val="003A2677"/>
    <w:rsid w:val="003A2E88"/>
    <w:rsid w:val="003A373F"/>
    <w:rsid w:val="003A3C86"/>
    <w:rsid w:val="003A3D11"/>
    <w:rsid w:val="003A5562"/>
    <w:rsid w:val="003A55DF"/>
    <w:rsid w:val="003A5E72"/>
    <w:rsid w:val="003A6926"/>
    <w:rsid w:val="003B01BA"/>
    <w:rsid w:val="003B127D"/>
    <w:rsid w:val="003B2F8E"/>
    <w:rsid w:val="003B2F93"/>
    <w:rsid w:val="003B4528"/>
    <w:rsid w:val="003B4615"/>
    <w:rsid w:val="003B48C5"/>
    <w:rsid w:val="003B617C"/>
    <w:rsid w:val="003C3576"/>
    <w:rsid w:val="003C441C"/>
    <w:rsid w:val="003C49A2"/>
    <w:rsid w:val="003C57A2"/>
    <w:rsid w:val="003C668D"/>
    <w:rsid w:val="003C6FBE"/>
    <w:rsid w:val="003C74E0"/>
    <w:rsid w:val="003C79A1"/>
    <w:rsid w:val="003D01B5"/>
    <w:rsid w:val="003D15F0"/>
    <w:rsid w:val="003D3B50"/>
    <w:rsid w:val="003D5119"/>
    <w:rsid w:val="003D6A0F"/>
    <w:rsid w:val="003D7536"/>
    <w:rsid w:val="003D77CF"/>
    <w:rsid w:val="003E0ACD"/>
    <w:rsid w:val="003E1475"/>
    <w:rsid w:val="003E20C0"/>
    <w:rsid w:val="003E36A1"/>
    <w:rsid w:val="003E4858"/>
    <w:rsid w:val="003E4E51"/>
    <w:rsid w:val="003E4EE7"/>
    <w:rsid w:val="003E51B3"/>
    <w:rsid w:val="003E6441"/>
    <w:rsid w:val="003E68A5"/>
    <w:rsid w:val="003E798A"/>
    <w:rsid w:val="003E7B49"/>
    <w:rsid w:val="003F0D50"/>
    <w:rsid w:val="003F0F9F"/>
    <w:rsid w:val="003F24E5"/>
    <w:rsid w:val="004010C8"/>
    <w:rsid w:val="00401967"/>
    <w:rsid w:val="004022AD"/>
    <w:rsid w:val="00403F1D"/>
    <w:rsid w:val="00405303"/>
    <w:rsid w:val="00405920"/>
    <w:rsid w:val="00405FCF"/>
    <w:rsid w:val="00406856"/>
    <w:rsid w:val="00406B8F"/>
    <w:rsid w:val="00406C51"/>
    <w:rsid w:val="004077D7"/>
    <w:rsid w:val="00410120"/>
    <w:rsid w:val="00410C86"/>
    <w:rsid w:val="00412AEB"/>
    <w:rsid w:val="00414803"/>
    <w:rsid w:val="0041788E"/>
    <w:rsid w:val="00417E4A"/>
    <w:rsid w:val="0042032C"/>
    <w:rsid w:val="004214B4"/>
    <w:rsid w:val="00421863"/>
    <w:rsid w:val="004219C6"/>
    <w:rsid w:val="004219CC"/>
    <w:rsid w:val="00421D46"/>
    <w:rsid w:val="0042260E"/>
    <w:rsid w:val="004248E0"/>
    <w:rsid w:val="004254BE"/>
    <w:rsid w:val="00425641"/>
    <w:rsid w:val="00427224"/>
    <w:rsid w:val="00427D3C"/>
    <w:rsid w:val="00430662"/>
    <w:rsid w:val="00430EFB"/>
    <w:rsid w:val="004311A7"/>
    <w:rsid w:val="004320E4"/>
    <w:rsid w:val="00432179"/>
    <w:rsid w:val="00432DE4"/>
    <w:rsid w:val="004332BC"/>
    <w:rsid w:val="00433729"/>
    <w:rsid w:val="00433BBA"/>
    <w:rsid w:val="004342DC"/>
    <w:rsid w:val="004343DA"/>
    <w:rsid w:val="00434422"/>
    <w:rsid w:val="00434B65"/>
    <w:rsid w:val="00435E01"/>
    <w:rsid w:val="004376F7"/>
    <w:rsid w:val="00437E47"/>
    <w:rsid w:val="00440F05"/>
    <w:rsid w:val="004427C1"/>
    <w:rsid w:val="00444823"/>
    <w:rsid w:val="00444CCD"/>
    <w:rsid w:val="00444D6C"/>
    <w:rsid w:val="004455E7"/>
    <w:rsid w:val="00445B79"/>
    <w:rsid w:val="00445CEF"/>
    <w:rsid w:val="004508F7"/>
    <w:rsid w:val="004518EE"/>
    <w:rsid w:val="00452138"/>
    <w:rsid w:val="00452AD7"/>
    <w:rsid w:val="0045381C"/>
    <w:rsid w:val="00453835"/>
    <w:rsid w:val="00453983"/>
    <w:rsid w:val="004547FF"/>
    <w:rsid w:val="00454A31"/>
    <w:rsid w:val="004569DA"/>
    <w:rsid w:val="004573E5"/>
    <w:rsid w:val="0045745C"/>
    <w:rsid w:val="00457AC9"/>
    <w:rsid w:val="00460382"/>
    <w:rsid w:val="0046050B"/>
    <w:rsid w:val="00460679"/>
    <w:rsid w:val="00462AEC"/>
    <w:rsid w:val="00462E3C"/>
    <w:rsid w:val="0046544D"/>
    <w:rsid w:val="004664C7"/>
    <w:rsid w:val="00466B52"/>
    <w:rsid w:val="00470C7A"/>
    <w:rsid w:val="004720C9"/>
    <w:rsid w:val="00472259"/>
    <w:rsid w:val="00472A15"/>
    <w:rsid w:val="00472B85"/>
    <w:rsid w:val="0047389C"/>
    <w:rsid w:val="00473919"/>
    <w:rsid w:val="00474427"/>
    <w:rsid w:val="004748C2"/>
    <w:rsid w:val="00474FE4"/>
    <w:rsid w:val="004763B5"/>
    <w:rsid w:val="00476802"/>
    <w:rsid w:val="00476A75"/>
    <w:rsid w:val="00477405"/>
    <w:rsid w:val="004802CE"/>
    <w:rsid w:val="00481F74"/>
    <w:rsid w:val="0048220E"/>
    <w:rsid w:val="00482919"/>
    <w:rsid w:val="00482953"/>
    <w:rsid w:val="00484169"/>
    <w:rsid w:val="00485384"/>
    <w:rsid w:val="00485924"/>
    <w:rsid w:val="004877C9"/>
    <w:rsid w:val="00491D59"/>
    <w:rsid w:val="004921E0"/>
    <w:rsid w:val="0049237B"/>
    <w:rsid w:val="00492FEB"/>
    <w:rsid w:val="00494CB3"/>
    <w:rsid w:val="00496769"/>
    <w:rsid w:val="00497BAB"/>
    <w:rsid w:val="004A012C"/>
    <w:rsid w:val="004A042A"/>
    <w:rsid w:val="004A11B8"/>
    <w:rsid w:val="004A1F39"/>
    <w:rsid w:val="004A2290"/>
    <w:rsid w:val="004A2E0B"/>
    <w:rsid w:val="004A3ED3"/>
    <w:rsid w:val="004A4A0F"/>
    <w:rsid w:val="004A4CE7"/>
    <w:rsid w:val="004A4E70"/>
    <w:rsid w:val="004A53D7"/>
    <w:rsid w:val="004A7060"/>
    <w:rsid w:val="004B162C"/>
    <w:rsid w:val="004B1835"/>
    <w:rsid w:val="004B1C9B"/>
    <w:rsid w:val="004B4A76"/>
    <w:rsid w:val="004B4FF0"/>
    <w:rsid w:val="004B7078"/>
    <w:rsid w:val="004B7FDD"/>
    <w:rsid w:val="004C10BC"/>
    <w:rsid w:val="004C2DA8"/>
    <w:rsid w:val="004C48C6"/>
    <w:rsid w:val="004C55BF"/>
    <w:rsid w:val="004C76A9"/>
    <w:rsid w:val="004D0E94"/>
    <w:rsid w:val="004D1060"/>
    <w:rsid w:val="004D2DDC"/>
    <w:rsid w:val="004D46FD"/>
    <w:rsid w:val="004D482F"/>
    <w:rsid w:val="004D4E1D"/>
    <w:rsid w:val="004D4E6E"/>
    <w:rsid w:val="004D601D"/>
    <w:rsid w:val="004D6D56"/>
    <w:rsid w:val="004D74D6"/>
    <w:rsid w:val="004E0679"/>
    <w:rsid w:val="004E0F9D"/>
    <w:rsid w:val="004E32FD"/>
    <w:rsid w:val="004E3743"/>
    <w:rsid w:val="004E4611"/>
    <w:rsid w:val="004E48EB"/>
    <w:rsid w:val="004E5315"/>
    <w:rsid w:val="004E6C3C"/>
    <w:rsid w:val="004F020A"/>
    <w:rsid w:val="004F0572"/>
    <w:rsid w:val="004F08D0"/>
    <w:rsid w:val="004F1124"/>
    <w:rsid w:val="004F27F7"/>
    <w:rsid w:val="004F2BC2"/>
    <w:rsid w:val="004F563C"/>
    <w:rsid w:val="004F572C"/>
    <w:rsid w:val="004F5EDC"/>
    <w:rsid w:val="004F69D1"/>
    <w:rsid w:val="004F6F3B"/>
    <w:rsid w:val="004F7190"/>
    <w:rsid w:val="004F72EE"/>
    <w:rsid w:val="00501806"/>
    <w:rsid w:val="00501F60"/>
    <w:rsid w:val="00502306"/>
    <w:rsid w:val="00502E62"/>
    <w:rsid w:val="00503B76"/>
    <w:rsid w:val="005041DE"/>
    <w:rsid w:val="00505058"/>
    <w:rsid w:val="005059A9"/>
    <w:rsid w:val="0050644A"/>
    <w:rsid w:val="005064F1"/>
    <w:rsid w:val="00507186"/>
    <w:rsid w:val="00507739"/>
    <w:rsid w:val="00507C53"/>
    <w:rsid w:val="00510FCD"/>
    <w:rsid w:val="005112A1"/>
    <w:rsid w:val="005116D8"/>
    <w:rsid w:val="00512812"/>
    <w:rsid w:val="005133C9"/>
    <w:rsid w:val="00513A81"/>
    <w:rsid w:val="00514165"/>
    <w:rsid w:val="00515350"/>
    <w:rsid w:val="005157D8"/>
    <w:rsid w:val="00516E1B"/>
    <w:rsid w:val="00517A83"/>
    <w:rsid w:val="005200BA"/>
    <w:rsid w:val="00520478"/>
    <w:rsid w:val="005205FC"/>
    <w:rsid w:val="00522376"/>
    <w:rsid w:val="00524428"/>
    <w:rsid w:val="0052471B"/>
    <w:rsid w:val="005258C0"/>
    <w:rsid w:val="00526045"/>
    <w:rsid w:val="00526322"/>
    <w:rsid w:val="00526E8B"/>
    <w:rsid w:val="00527B4C"/>
    <w:rsid w:val="0053047D"/>
    <w:rsid w:val="00530759"/>
    <w:rsid w:val="00531081"/>
    <w:rsid w:val="005335D6"/>
    <w:rsid w:val="00534D11"/>
    <w:rsid w:val="005357B6"/>
    <w:rsid w:val="0053640A"/>
    <w:rsid w:val="00536571"/>
    <w:rsid w:val="00536B2A"/>
    <w:rsid w:val="00536DAB"/>
    <w:rsid w:val="005375A2"/>
    <w:rsid w:val="00537BCB"/>
    <w:rsid w:val="005410C8"/>
    <w:rsid w:val="00542A6F"/>
    <w:rsid w:val="005439F5"/>
    <w:rsid w:val="00543DEF"/>
    <w:rsid w:val="005472BB"/>
    <w:rsid w:val="00547C44"/>
    <w:rsid w:val="005507C7"/>
    <w:rsid w:val="0055082B"/>
    <w:rsid w:val="00550D50"/>
    <w:rsid w:val="00551731"/>
    <w:rsid w:val="00551982"/>
    <w:rsid w:val="00551FD6"/>
    <w:rsid w:val="00552569"/>
    <w:rsid w:val="005527B4"/>
    <w:rsid w:val="005536A6"/>
    <w:rsid w:val="005542EB"/>
    <w:rsid w:val="00555723"/>
    <w:rsid w:val="00556110"/>
    <w:rsid w:val="00560016"/>
    <w:rsid w:val="005602B7"/>
    <w:rsid w:val="00560C8E"/>
    <w:rsid w:val="00560FCD"/>
    <w:rsid w:val="005616B0"/>
    <w:rsid w:val="00561C41"/>
    <w:rsid w:val="00561CD8"/>
    <w:rsid w:val="005629F9"/>
    <w:rsid w:val="00562BB8"/>
    <w:rsid w:val="00564087"/>
    <w:rsid w:val="00566A75"/>
    <w:rsid w:val="00566B63"/>
    <w:rsid w:val="00567817"/>
    <w:rsid w:val="00567D46"/>
    <w:rsid w:val="005712F9"/>
    <w:rsid w:val="00574082"/>
    <w:rsid w:val="00574353"/>
    <w:rsid w:val="0058045B"/>
    <w:rsid w:val="00580681"/>
    <w:rsid w:val="00582508"/>
    <w:rsid w:val="00583C41"/>
    <w:rsid w:val="00584221"/>
    <w:rsid w:val="00585437"/>
    <w:rsid w:val="005858DC"/>
    <w:rsid w:val="0058599C"/>
    <w:rsid w:val="00586AC9"/>
    <w:rsid w:val="00587996"/>
    <w:rsid w:val="00587C7F"/>
    <w:rsid w:val="00590054"/>
    <w:rsid w:val="0059059F"/>
    <w:rsid w:val="00590A0F"/>
    <w:rsid w:val="00591023"/>
    <w:rsid w:val="0059163D"/>
    <w:rsid w:val="00592460"/>
    <w:rsid w:val="005925F1"/>
    <w:rsid w:val="0059278E"/>
    <w:rsid w:val="00592B1B"/>
    <w:rsid w:val="00593F9B"/>
    <w:rsid w:val="005944ED"/>
    <w:rsid w:val="00594966"/>
    <w:rsid w:val="00594AAD"/>
    <w:rsid w:val="00596185"/>
    <w:rsid w:val="00596381"/>
    <w:rsid w:val="00596F00"/>
    <w:rsid w:val="005A1192"/>
    <w:rsid w:val="005A125B"/>
    <w:rsid w:val="005A147B"/>
    <w:rsid w:val="005A1523"/>
    <w:rsid w:val="005A15F1"/>
    <w:rsid w:val="005A18A3"/>
    <w:rsid w:val="005A2B97"/>
    <w:rsid w:val="005A2C6F"/>
    <w:rsid w:val="005A33BB"/>
    <w:rsid w:val="005B02C3"/>
    <w:rsid w:val="005B0963"/>
    <w:rsid w:val="005B1D2F"/>
    <w:rsid w:val="005B1D7C"/>
    <w:rsid w:val="005B3123"/>
    <w:rsid w:val="005B44F1"/>
    <w:rsid w:val="005B4DBF"/>
    <w:rsid w:val="005B76C7"/>
    <w:rsid w:val="005C02CC"/>
    <w:rsid w:val="005C70DB"/>
    <w:rsid w:val="005C7349"/>
    <w:rsid w:val="005C75C2"/>
    <w:rsid w:val="005D0035"/>
    <w:rsid w:val="005D1577"/>
    <w:rsid w:val="005D1851"/>
    <w:rsid w:val="005D1B4D"/>
    <w:rsid w:val="005D1DFA"/>
    <w:rsid w:val="005D2214"/>
    <w:rsid w:val="005D23D1"/>
    <w:rsid w:val="005D311D"/>
    <w:rsid w:val="005D3B66"/>
    <w:rsid w:val="005E178D"/>
    <w:rsid w:val="005E1827"/>
    <w:rsid w:val="005E2A35"/>
    <w:rsid w:val="005E2CB2"/>
    <w:rsid w:val="005E5674"/>
    <w:rsid w:val="005E5B31"/>
    <w:rsid w:val="005E6821"/>
    <w:rsid w:val="005E7794"/>
    <w:rsid w:val="005F0B03"/>
    <w:rsid w:val="005F0DA0"/>
    <w:rsid w:val="005F2978"/>
    <w:rsid w:val="005F3949"/>
    <w:rsid w:val="005F3ED9"/>
    <w:rsid w:val="005F44CD"/>
    <w:rsid w:val="005F65AE"/>
    <w:rsid w:val="005F77F9"/>
    <w:rsid w:val="005F7CAA"/>
    <w:rsid w:val="005F7EA8"/>
    <w:rsid w:val="006017BC"/>
    <w:rsid w:val="00602A6D"/>
    <w:rsid w:val="00603C9C"/>
    <w:rsid w:val="00603E68"/>
    <w:rsid w:val="00604744"/>
    <w:rsid w:val="00604FBD"/>
    <w:rsid w:val="006052C8"/>
    <w:rsid w:val="006053BF"/>
    <w:rsid w:val="006057BE"/>
    <w:rsid w:val="00606ABD"/>
    <w:rsid w:val="00606C17"/>
    <w:rsid w:val="006073F0"/>
    <w:rsid w:val="00610839"/>
    <w:rsid w:val="00610DD3"/>
    <w:rsid w:val="006117D6"/>
    <w:rsid w:val="0061196D"/>
    <w:rsid w:val="00613C1E"/>
    <w:rsid w:val="00613E8C"/>
    <w:rsid w:val="00613F0E"/>
    <w:rsid w:val="00615E71"/>
    <w:rsid w:val="00615F60"/>
    <w:rsid w:val="00623BEE"/>
    <w:rsid w:val="00624D51"/>
    <w:rsid w:val="00624E1C"/>
    <w:rsid w:val="006250BD"/>
    <w:rsid w:val="00625391"/>
    <w:rsid w:val="00625733"/>
    <w:rsid w:val="00626CF1"/>
    <w:rsid w:val="00627ABB"/>
    <w:rsid w:val="00630FB4"/>
    <w:rsid w:val="006319A8"/>
    <w:rsid w:val="00631B28"/>
    <w:rsid w:val="006322E9"/>
    <w:rsid w:val="00632A5C"/>
    <w:rsid w:val="00633A3F"/>
    <w:rsid w:val="00633E3E"/>
    <w:rsid w:val="00634565"/>
    <w:rsid w:val="00634D40"/>
    <w:rsid w:val="006358C7"/>
    <w:rsid w:val="006360FB"/>
    <w:rsid w:val="00636826"/>
    <w:rsid w:val="00636A82"/>
    <w:rsid w:val="00642858"/>
    <w:rsid w:val="0064340C"/>
    <w:rsid w:val="00643A33"/>
    <w:rsid w:val="00644A4C"/>
    <w:rsid w:val="00644BAE"/>
    <w:rsid w:val="00644E29"/>
    <w:rsid w:val="00645C5A"/>
    <w:rsid w:val="00646228"/>
    <w:rsid w:val="00646E4B"/>
    <w:rsid w:val="00646E55"/>
    <w:rsid w:val="00647187"/>
    <w:rsid w:val="0065119C"/>
    <w:rsid w:val="0065250A"/>
    <w:rsid w:val="006547DA"/>
    <w:rsid w:val="006567E7"/>
    <w:rsid w:val="00657CB4"/>
    <w:rsid w:val="0066032E"/>
    <w:rsid w:val="00660C68"/>
    <w:rsid w:val="0066134E"/>
    <w:rsid w:val="0066196A"/>
    <w:rsid w:val="00662AB6"/>
    <w:rsid w:val="00662FC2"/>
    <w:rsid w:val="00665CB4"/>
    <w:rsid w:val="0066618B"/>
    <w:rsid w:val="006666DE"/>
    <w:rsid w:val="006667F7"/>
    <w:rsid w:val="006704D4"/>
    <w:rsid w:val="00670955"/>
    <w:rsid w:val="0067163E"/>
    <w:rsid w:val="006721E8"/>
    <w:rsid w:val="00672348"/>
    <w:rsid w:val="00672812"/>
    <w:rsid w:val="006734D3"/>
    <w:rsid w:val="00673672"/>
    <w:rsid w:val="006744D2"/>
    <w:rsid w:val="00674892"/>
    <w:rsid w:val="00674A9F"/>
    <w:rsid w:val="00676E69"/>
    <w:rsid w:val="00677AEA"/>
    <w:rsid w:val="0068145D"/>
    <w:rsid w:val="006820B2"/>
    <w:rsid w:val="00682802"/>
    <w:rsid w:val="0068282B"/>
    <w:rsid w:val="00684949"/>
    <w:rsid w:val="0068507D"/>
    <w:rsid w:val="00686747"/>
    <w:rsid w:val="00687A75"/>
    <w:rsid w:val="00691D71"/>
    <w:rsid w:val="00692883"/>
    <w:rsid w:val="00692A87"/>
    <w:rsid w:val="00692CAB"/>
    <w:rsid w:val="00692CAE"/>
    <w:rsid w:val="006938F5"/>
    <w:rsid w:val="0069398E"/>
    <w:rsid w:val="0069511D"/>
    <w:rsid w:val="00695476"/>
    <w:rsid w:val="00695FBC"/>
    <w:rsid w:val="00696982"/>
    <w:rsid w:val="00696A2E"/>
    <w:rsid w:val="00697347"/>
    <w:rsid w:val="006975DB"/>
    <w:rsid w:val="00697876"/>
    <w:rsid w:val="006A1692"/>
    <w:rsid w:val="006A3219"/>
    <w:rsid w:val="006A3F41"/>
    <w:rsid w:val="006A4DC6"/>
    <w:rsid w:val="006A60D8"/>
    <w:rsid w:val="006A649D"/>
    <w:rsid w:val="006A788D"/>
    <w:rsid w:val="006A79EE"/>
    <w:rsid w:val="006B01D9"/>
    <w:rsid w:val="006B134F"/>
    <w:rsid w:val="006B2897"/>
    <w:rsid w:val="006B2D9E"/>
    <w:rsid w:val="006B37A0"/>
    <w:rsid w:val="006B4A8F"/>
    <w:rsid w:val="006B678D"/>
    <w:rsid w:val="006C0478"/>
    <w:rsid w:val="006C0DA3"/>
    <w:rsid w:val="006C122E"/>
    <w:rsid w:val="006C1659"/>
    <w:rsid w:val="006C1788"/>
    <w:rsid w:val="006C1E7E"/>
    <w:rsid w:val="006C29A1"/>
    <w:rsid w:val="006C2A51"/>
    <w:rsid w:val="006C479B"/>
    <w:rsid w:val="006C48A1"/>
    <w:rsid w:val="006C4FA0"/>
    <w:rsid w:val="006C54F8"/>
    <w:rsid w:val="006C5656"/>
    <w:rsid w:val="006C56F7"/>
    <w:rsid w:val="006C5BF0"/>
    <w:rsid w:val="006C6282"/>
    <w:rsid w:val="006C6EE5"/>
    <w:rsid w:val="006C7812"/>
    <w:rsid w:val="006C7A81"/>
    <w:rsid w:val="006D141D"/>
    <w:rsid w:val="006D15A2"/>
    <w:rsid w:val="006D2483"/>
    <w:rsid w:val="006D3148"/>
    <w:rsid w:val="006D3F9C"/>
    <w:rsid w:val="006D479D"/>
    <w:rsid w:val="006D50C2"/>
    <w:rsid w:val="006D6825"/>
    <w:rsid w:val="006D6FCA"/>
    <w:rsid w:val="006D7A99"/>
    <w:rsid w:val="006D7D5B"/>
    <w:rsid w:val="006D7D93"/>
    <w:rsid w:val="006E0FF5"/>
    <w:rsid w:val="006E2167"/>
    <w:rsid w:val="006E219B"/>
    <w:rsid w:val="006E2BA6"/>
    <w:rsid w:val="006F049E"/>
    <w:rsid w:val="006F1419"/>
    <w:rsid w:val="006F1CB3"/>
    <w:rsid w:val="006F22D1"/>
    <w:rsid w:val="006F3272"/>
    <w:rsid w:val="006F3466"/>
    <w:rsid w:val="006F442D"/>
    <w:rsid w:val="006F4F6A"/>
    <w:rsid w:val="006F7A27"/>
    <w:rsid w:val="006F7BB6"/>
    <w:rsid w:val="00700455"/>
    <w:rsid w:val="007018C0"/>
    <w:rsid w:val="00701AC5"/>
    <w:rsid w:val="00701AF1"/>
    <w:rsid w:val="00702774"/>
    <w:rsid w:val="00702FE3"/>
    <w:rsid w:val="00703D73"/>
    <w:rsid w:val="007043B6"/>
    <w:rsid w:val="00705FE6"/>
    <w:rsid w:val="007060B9"/>
    <w:rsid w:val="00706A97"/>
    <w:rsid w:val="007076EE"/>
    <w:rsid w:val="00711987"/>
    <w:rsid w:val="00712041"/>
    <w:rsid w:val="007127A0"/>
    <w:rsid w:val="00712FEE"/>
    <w:rsid w:val="007138A8"/>
    <w:rsid w:val="007139DD"/>
    <w:rsid w:val="007144EF"/>
    <w:rsid w:val="007147D7"/>
    <w:rsid w:val="007158EC"/>
    <w:rsid w:val="007165F6"/>
    <w:rsid w:val="00717619"/>
    <w:rsid w:val="00720E4C"/>
    <w:rsid w:val="00721728"/>
    <w:rsid w:val="00723625"/>
    <w:rsid w:val="00723748"/>
    <w:rsid w:val="0072527C"/>
    <w:rsid w:val="007279C1"/>
    <w:rsid w:val="00727BF6"/>
    <w:rsid w:val="00731190"/>
    <w:rsid w:val="007326E4"/>
    <w:rsid w:val="00732B77"/>
    <w:rsid w:val="00733E2F"/>
    <w:rsid w:val="0073408A"/>
    <w:rsid w:val="00736F55"/>
    <w:rsid w:val="00737407"/>
    <w:rsid w:val="00737DAD"/>
    <w:rsid w:val="00737FAB"/>
    <w:rsid w:val="00740AA2"/>
    <w:rsid w:val="007414E6"/>
    <w:rsid w:val="00743D74"/>
    <w:rsid w:val="00744393"/>
    <w:rsid w:val="0074441F"/>
    <w:rsid w:val="0074458F"/>
    <w:rsid w:val="00745127"/>
    <w:rsid w:val="00745A21"/>
    <w:rsid w:val="00745B00"/>
    <w:rsid w:val="00745F94"/>
    <w:rsid w:val="00746BA9"/>
    <w:rsid w:val="00750AEF"/>
    <w:rsid w:val="00750F24"/>
    <w:rsid w:val="0075234E"/>
    <w:rsid w:val="007526ED"/>
    <w:rsid w:val="00752A18"/>
    <w:rsid w:val="007536DC"/>
    <w:rsid w:val="00754697"/>
    <w:rsid w:val="00754B95"/>
    <w:rsid w:val="00755FAC"/>
    <w:rsid w:val="00756A9B"/>
    <w:rsid w:val="00756CBD"/>
    <w:rsid w:val="0075778B"/>
    <w:rsid w:val="00757FEA"/>
    <w:rsid w:val="00760555"/>
    <w:rsid w:val="00760598"/>
    <w:rsid w:val="00760648"/>
    <w:rsid w:val="00761DEA"/>
    <w:rsid w:val="007621C2"/>
    <w:rsid w:val="00762AEF"/>
    <w:rsid w:val="0076378D"/>
    <w:rsid w:val="00764655"/>
    <w:rsid w:val="00764F5D"/>
    <w:rsid w:val="00767E9E"/>
    <w:rsid w:val="00770D27"/>
    <w:rsid w:val="0077120B"/>
    <w:rsid w:val="00772A59"/>
    <w:rsid w:val="007742EA"/>
    <w:rsid w:val="0077485E"/>
    <w:rsid w:val="007753C9"/>
    <w:rsid w:val="007763FF"/>
    <w:rsid w:val="007768CA"/>
    <w:rsid w:val="007768CF"/>
    <w:rsid w:val="00776988"/>
    <w:rsid w:val="007802B4"/>
    <w:rsid w:val="00780746"/>
    <w:rsid w:val="00781CE7"/>
    <w:rsid w:val="00782B8E"/>
    <w:rsid w:val="00784744"/>
    <w:rsid w:val="00784F88"/>
    <w:rsid w:val="00784FE0"/>
    <w:rsid w:val="00785912"/>
    <w:rsid w:val="00787848"/>
    <w:rsid w:val="00790DEE"/>
    <w:rsid w:val="007937FC"/>
    <w:rsid w:val="00793BAC"/>
    <w:rsid w:val="00793D21"/>
    <w:rsid w:val="00794B77"/>
    <w:rsid w:val="00795177"/>
    <w:rsid w:val="00795554"/>
    <w:rsid w:val="00796FB9"/>
    <w:rsid w:val="007A124F"/>
    <w:rsid w:val="007A14D9"/>
    <w:rsid w:val="007A3BF4"/>
    <w:rsid w:val="007A3E1A"/>
    <w:rsid w:val="007A4325"/>
    <w:rsid w:val="007A6158"/>
    <w:rsid w:val="007A66B7"/>
    <w:rsid w:val="007A7B4A"/>
    <w:rsid w:val="007A7BC6"/>
    <w:rsid w:val="007A7FA0"/>
    <w:rsid w:val="007B2422"/>
    <w:rsid w:val="007B27DF"/>
    <w:rsid w:val="007B5D75"/>
    <w:rsid w:val="007B5E14"/>
    <w:rsid w:val="007B74DB"/>
    <w:rsid w:val="007C0251"/>
    <w:rsid w:val="007C07E2"/>
    <w:rsid w:val="007C0CF5"/>
    <w:rsid w:val="007C13F2"/>
    <w:rsid w:val="007C1AFB"/>
    <w:rsid w:val="007C1D33"/>
    <w:rsid w:val="007C2BC3"/>
    <w:rsid w:val="007C3A10"/>
    <w:rsid w:val="007C4946"/>
    <w:rsid w:val="007C4AD2"/>
    <w:rsid w:val="007C6F9C"/>
    <w:rsid w:val="007C7032"/>
    <w:rsid w:val="007C7F66"/>
    <w:rsid w:val="007D0990"/>
    <w:rsid w:val="007D0A36"/>
    <w:rsid w:val="007D1CD8"/>
    <w:rsid w:val="007D2D8F"/>
    <w:rsid w:val="007D37A4"/>
    <w:rsid w:val="007D3A57"/>
    <w:rsid w:val="007D4F81"/>
    <w:rsid w:val="007D57CE"/>
    <w:rsid w:val="007D60D5"/>
    <w:rsid w:val="007D71FF"/>
    <w:rsid w:val="007E0303"/>
    <w:rsid w:val="007E36C9"/>
    <w:rsid w:val="007E417E"/>
    <w:rsid w:val="007E4451"/>
    <w:rsid w:val="007E4853"/>
    <w:rsid w:val="007E5A13"/>
    <w:rsid w:val="007E5B1E"/>
    <w:rsid w:val="007E7577"/>
    <w:rsid w:val="007E7E54"/>
    <w:rsid w:val="007F1C61"/>
    <w:rsid w:val="007F1DEB"/>
    <w:rsid w:val="007F2BB8"/>
    <w:rsid w:val="007F36C9"/>
    <w:rsid w:val="007F3786"/>
    <w:rsid w:val="007F4417"/>
    <w:rsid w:val="007F48C0"/>
    <w:rsid w:val="007F6EE8"/>
    <w:rsid w:val="0080042F"/>
    <w:rsid w:val="008004E9"/>
    <w:rsid w:val="00801CDF"/>
    <w:rsid w:val="00802038"/>
    <w:rsid w:val="00802AC1"/>
    <w:rsid w:val="0080455D"/>
    <w:rsid w:val="00806222"/>
    <w:rsid w:val="00806DBC"/>
    <w:rsid w:val="008077C7"/>
    <w:rsid w:val="00807F03"/>
    <w:rsid w:val="0081074D"/>
    <w:rsid w:val="00811879"/>
    <w:rsid w:val="00811F4F"/>
    <w:rsid w:val="00815993"/>
    <w:rsid w:val="00815B29"/>
    <w:rsid w:val="0081616F"/>
    <w:rsid w:val="00816440"/>
    <w:rsid w:val="0081750B"/>
    <w:rsid w:val="00820CC8"/>
    <w:rsid w:val="00821AA7"/>
    <w:rsid w:val="00822060"/>
    <w:rsid w:val="0082277F"/>
    <w:rsid w:val="00823924"/>
    <w:rsid w:val="00824258"/>
    <w:rsid w:val="00824938"/>
    <w:rsid w:val="00824F55"/>
    <w:rsid w:val="0082510D"/>
    <w:rsid w:val="00826472"/>
    <w:rsid w:val="00826AB8"/>
    <w:rsid w:val="00830326"/>
    <w:rsid w:val="008318B3"/>
    <w:rsid w:val="00833EDB"/>
    <w:rsid w:val="008372F6"/>
    <w:rsid w:val="00842D38"/>
    <w:rsid w:val="00842E3E"/>
    <w:rsid w:val="00843065"/>
    <w:rsid w:val="0084309D"/>
    <w:rsid w:val="00845630"/>
    <w:rsid w:val="008456FF"/>
    <w:rsid w:val="008504DC"/>
    <w:rsid w:val="008505A4"/>
    <w:rsid w:val="00851060"/>
    <w:rsid w:val="008510E8"/>
    <w:rsid w:val="0085128D"/>
    <w:rsid w:val="0085196E"/>
    <w:rsid w:val="00852C13"/>
    <w:rsid w:val="00852C1B"/>
    <w:rsid w:val="00854361"/>
    <w:rsid w:val="0085480F"/>
    <w:rsid w:val="008549DB"/>
    <w:rsid w:val="0085532D"/>
    <w:rsid w:val="00857EBF"/>
    <w:rsid w:val="008606FF"/>
    <w:rsid w:val="00861E68"/>
    <w:rsid w:val="008621D9"/>
    <w:rsid w:val="0086293A"/>
    <w:rsid w:val="008631EB"/>
    <w:rsid w:val="00863C91"/>
    <w:rsid w:val="008642E4"/>
    <w:rsid w:val="00864346"/>
    <w:rsid w:val="0086479C"/>
    <w:rsid w:val="008702C1"/>
    <w:rsid w:val="00870339"/>
    <w:rsid w:val="008722FD"/>
    <w:rsid w:val="00880F3E"/>
    <w:rsid w:val="00881099"/>
    <w:rsid w:val="00881C56"/>
    <w:rsid w:val="00881D5A"/>
    <w:rsid w:val="008831A7"/>
    <w:rsid w:val="00883D1E"/>
    <w:rsid w:val="008841EE"/>
    <w:rsid w:val="00884541"/>
    <w:rsid w:val="00887B52"/>
    <w:rsid w:val="0089021B"/>
    <w:rsid w:val="00890308"/>
    <w:rsid w:val="00890498"/>
    <w:rsid w:val="008905BA"/>
    <w:rsid w:val="00892480"/>
    <w:rsid w:val="00892EC5"/>
    <w:rsid w:val="0089335D"/>
    <w:rsid w:val="0089382D"/>
    <w:rsid w:val="00894615"/>
    <w:rsid w:val="0089744E"/>
    <w:rsid w:val="008A00E0"/>
    <w:rsid w:val="008A04E6"/>
    <w:rsid w:val="008A0A10"/>
    <w:rsid w:val="008A0FEB"/>
    <w:rsid w:val="008A11FF"/>
    <w:rsid w:val="008A184B"/>
    <w:rsid w:val="008A1B4E"/>
    <w:rsid w:val="008A1B4F"/>
    <w:rsid w:val="008A33B7"/>
    <w:rsid w:val="008A3471"/>
    <w:rsid w:val="008A3629"/>
    <w:rsid w:val="008A41A5"/>
    <w:rsid w:val="008A4446"/>
    <w:rsid w:val="008A49EB"/>
    <w:rsid w:val="008A6441"/>
    <w:rsid w:val="008A662A"/>
    <w:rsid w:val="008A7C68"/>
    <w:rsid w:val="008A7DB1"/>
    <w:rsid w:val="008B09B4"/>
    <w:rsid w:val="008B0A77"/>
    <w:rsid w:val="008B1079"/>
    <w:rsid w:val="008B1BC3"/>
    <w:rsid w:val="008B2BED"/>
    <w:rsid w:val="008B3A20"/>
    <w:rsid w:val="008B3BE4"/>
    <w:rsid w:val="008B3E61"/>
    <w:rsid w:val="008B470E"/>
    <w:rsid w:val="008B4A1A"/>
    <w:rsid w:val="008B4ED3"/>
    <w:rsid w:val="008B51E4"/>
    <w:rsid w:val="008B6BCD"/>
    <w:rsid w:val="008B6CFC"/>
    <w:rsid w:val="008B7497"/>
    <w:rsid w:val="008B7848"/>
    <w:rsid w:val="008C038E"/>
    <w:rsid w:val="008C1848"/>
    <w:rsid w:val="008C1DE5"/>
    <w:rsid w:val="008C2515"/>
    <w:rsid w:val="008C329A"/>
    <w:rsid w:val="008C34E8"/>
    <w:rsid w:val="008C43FB"/>
    <w:rsid w:val="008C4C39"/>
    <w:rsid w:val="008C5390"/>
    <w:rsid w:val="008C5A1E"/>
    <w:rsid w:val="008C6A8C"/>
    <w:rsid w:val="008C7573"/>
    <w:rsid w:val="008C76A4"/>
    <w:rsid w:val="008D029A"/>
    <w:rsid w:val="008D0584"/>
    <w:rsid w:val="008D154F"/>
    <w:rsid w:val="008D16B0"/>
    <w:rsid w:val="008D24F1"/>
    <w:rsid w:val="008D2B3F"/>
    <w:rsid w:val="008D3E86"/>
    <w:rsid w:val="008D4546"/>
    <w:rsid w:val="008D57EC"/>
    <w:rsid w:val="008D697F"/>
    <w:rsid w:val="008D7506"/>
    <w:rsid w:val="008D7E76"/>
    <w:rsid w:val="008E091C"/>
    <w:rsid w:val="008E0C23"/>
    <w:rsid w:val="008E0F38"/>
    <w:rsid w:val="008E1289"/>
    <w:rsid w:val="008E1323"/>
    <w:rsid w:val="008E1CAF"/>
    <w:rsid w:val="008E2DDA"/>
    <w:rsid w:val="008E3217"/>
    <w:rsid w:val="008E3584"/>
    <w:rsid w:val="008E3F46"/>
    <w:rsid w:val="008E4962"/>
    <w:rsid w:val="008E5082"/>
    <w:rsid w:val="008E63FA"/>
    <w:rsid w:val="008F1AF2"/>
    <w:rsid w:val="008F2125"/>
    <w:rsid w:val="008F273B"/>
    <w:rsid w:val="008F3CE1"/>
    <w:rsid w:val="008F4086"/>
    <w:rsid w:val="008F5185"/>
    <w:rsid w:val="008F5D9B"/>
    <w:rsid w:val="008F6713"/>
    <w:rsid w:val="008F6AB6"/>
    <w:rsid w:val="008F6DEC"/>
    <w:rsid w:val="008F7CDC"/>
    <w:rsid w:val="0090071D"/>
    <w:rsid w:val="00901CFB"/>
    <w:rsid w:val="00902A5D"/>
    <w:rsid w:val="00904500"/>
    <w:rsid w:val="009048E3"/>
    <w:rsid w:val="00904AF5"/>
    <w:rsid w:val="0090557B"/>
    <w:rsid w:val="0090588C"/>
    <w:rsid w:val="00905A44"/>
    <w:rsid w:val="009067D4"/>
    <w:rsid w:val="0090734D"/>
    <w:rsid w:val="0090793B"/>
    <w:rsid w:val="00907CE4"/>
    <w:rsid w:val="00907E75"/>
    <w:rsid w:val="00911207"/>
    <w:rsid w:val="00912618"/>
    <w:rsid w:val="0091306F"/>
    <w:rsid w:val="00913B2C"/>
    <w:rsid w:val="00914600"/>
    <w:rsid w:val="00914AA3"/>
    <w:rsid w:val="009151E0"/>
    <w:rsid w:val="00915BC5"/>
    <w:rsid w:val="009167EA"/>
    <w:rsid w:val="00920307"/>
    <w:rsid w:val="009205B0"/>
    <w:rsid w:val="00920785"/>
    <w:rsid w:val="00920CC7"/>
    <w:rsid w:val="0092103F"/>
    <w:rsid w:val="0092131B"/>
    <w:rsid w:val="0092162C"/>
    <w:rsid w:val="0092215F"/>
    <w:rsid w:val="00922704"/>
    <w:rsid w:val="009227BE"/>
    <w:rsid w:val="00923EFA"/>
    <w:rsid w:val="0092414A"/>
    <w:rsid w:val="0092422C"/>
    <w:rsid w:val="00924EAF"/>
    <w:rsid w:val="009253AC"/>
    <w:rsid w:val="00925874"/>
    <w:rsid w:val="0092701D"/>
    <w:rsid w:val="00927245"/>
    <w:rsid w:val="009279A5"/>
    <w:rsid w:val="009305ED"/>
    <w:rsid w:val="00930DA7"/>
    <w:rsid w:val="00930FBE"/>
    <w:rsid w:val="009316A3"/>
    <w:rsid w:val="00932E2C"/>
    <w:rsid w:val="00933107"/>
    <w:rsid w:val="0093345F"/>
    <w:rsid w:val="00933B35"/>
    <w:rsid w:val="00933CF1"/>
    <w:rsid w:val="00933F4C"/>
    <w:rsid w:val="009341E2"/>
    <w:rsid w:val="00934694"/>
    <w:rsid w:val="00934CC4"/>
    <w:rsid w:val="00935343"/>
    <w:rsid w:val="009356F9"/>
    <w:rsid w:val="00936C48"/>
    <w:rsid w:val="00937508"/>
    <w:rsid w:val="00940130"/>
    <w:rsid w:val="0094024C"/>
    <w:rsid w:val="00940517"/>
    <w:rsid w:val="00942441"/>
    <w:rsid w:val="0094291B"/>
    <w:rsid w:val="009432E9"/>
    <w:rsid w:val="00943308"/>
    <w:rsid w:val="009434ED"/>
    <w:rsid w:val="00944261"/>
    <w:rsid w:val="00944E5C"/>
    <w:rsid w:val="00946156"/>
    <w:rsid w:val="00950492"/>
    <w:rsid w:val="009506E5"/>
    <w:rsid w:val="00950725"/>
    <w:rsid w:val="00950B5D"/>
    <w:rsid w:val="00951257"/>
    <w:rsid w:val="0095181D"/>
    <w:rsid w:val="00955216"/>
    <w:rsid w:val="00956EFF"/>
    <w:rsid w:val="00956FC9"/>
    <w:rsid w:val="0095735C"/>
    <w:rsid w:val="009575C2"/>
    <w:rsid w:val="00957B38"/>
    <w:rsid w:val="00961BAE"/>
    <w:rsid w:val="00963C42"/>
    <w:rsid w:val="00964B97"/>
    <w:rsid w:val="00965A97"/>
    <w:rsid w:val="00970326"/>
    <w:rsid w:val="00971D66"/>
    <w:rsid w:val="0097225B"/>
    <w:rsid w:val="00972D4E"/>
    <w:rsid w:val="00973686"/>
    <w:rsid w:val="00974E6B"/>
    <w:rsid w:val="00976193"/>
    <w:rsid w:val="009765F2"/>
    <w:rsid w:val="009767E3"/>
    <w:rsid w:val="00977AF9"/>
    <w:rsid w:val="00977B5F"/>
    <w:rsid w:val="00981A2B"/>
    <w:rsid w:val="00983376"/>
    <w:rsid w:val="00984610"/>
    <w:rsid w:val="00986F4B"/>
    <w:rsid w:val="00987310"/>
    <w:rsid w:val="009873C7"/>
    <w:rsid w:val="0099001A"/>
    <w:rsid w:val="00990315"/>
    <w:rsid w:val="009909D7"/>
    <w:rsid w:val="0099261D"/>
    <w:rsid w:val="00992722"/>
    <w:rsid w:val="00992E6F"/>
    <w:rsid w:val="009947AE"/>
    <w:rsid w:val="00994D36"/>
    <w:rsid w:val="00995226"/>
    <w:rsid w:val="0099572D"/>
    <w:rsid w:val="009960CA"/>
    <w:rsid w:val="00996204"/>
    <w:rsid w:val="00996D02"/>
    <w:rsid w:val="009971F2"/>
    <w:rsid w:val="00997DCB"/>
    <w:rsid w:val="00997F4B"/>
    <w:rsid w:val="009A0284"/>
    <w:rsid w:val="009A0A17"/>
    <w:rsid w:val="009A0CCD"/>
    <w:rsid w:val="009A1CA7"/>
    <w:rsid w:val="009A2440"/>
    <w:rsid w:val="009A3DAE"/>
    <w:rsid w:val="009A4687"/>
    <w:rsid w:val="009A56C1"/>
    <w:rsid w:val="009A5BF3"/>
    <w:rsid w:val="009A6470"/>
    <w:rsid w:val="009A75D1"/>
    <w:rsid w:val="009B0D01"/>
    <w:rsid w:val="009B1341"/>
    <w:rsid w:val="009B1AFB"/>
    <w:rsid w:val="009B296C"/>
    <w:rsid w:val="009B403A"/>
    <w:rsid w:val="009B47C2"/>
    <w:rsid w:val="009B6823"/>
    <w:rsid w:val="009B6F0F"/>
    <w:rsid w:val="009B70F3"/>
    <w:rsid w:val="009C0921"/>
    <w:rsid w:val="009C16DA"/>
    <w:rsid w:val="009C1D94"/>
    <w:rsid w:val="009C22B1"/>
    <w:rsid w:val="009C3AD5"/>
    <w:rsid w:val="009C4CAA"/>
    <w:rsid w:val="009C4FB6"/>
    <w:rsid w:val="009C5752"/>
    <w:rsid w:val="009C7135"/>
    <w:rsid w:val="009C722F"/>
    <w:rsid w:val="009D0199"/>
    <w:rsid w:val="009D0CD8"/>
    <w:rsid w:val="009D0FFB"/>
    <w:rsid w:val="009D19BD"/>
    <w:rsid w:val="009D1D88"/>
    <w:rsid w:val="009D277E"/>
    <w:rsid w:val="009D2E46"/>
    <w:rsid w:val="009D2EBA"/>
    <w:rsid w:val="009D43E9"/>
    <w:rsid w:val="009D43FC"/>
    <w:rsid w:val="009D5B87"/>
    <w:rsid w:val="009D5FE8"/>
    <w:rsid w:val="009D7BC9"/>
    <w:rsid w:val="009E18E1"/>
    <w:rsid w:val="009E374E"/>
    <w:rsid w:val="009E3A4E"/>
    <w:rsid w:val="009E414E"/>
    <w:rsid w:val="009E5F6E"/>
    <w:rsid w:val="009E623A"/>
    <w:rsid w:val="009E63CB"/>
    <w:rsid w:val="009E6E91"/>
    <w:rsid w:val="009E736E"/>
    <w:rsid w:val="009E770A"/>
    <w:rsid w:val="009E7B66"/>
    <w:rsid w:val="009E7CB4"/>
    <w:rsid w:val="009E7D3F"/>
    <w:rsid w:val="009F07FF"/>
    <w:rsid w:val="009F0F29"/>
    <w:rsid w:val="009F18F2"/>
    <w:rsid w:val="009F2AFD"/>
    <w:rsid w:val="009F435D"/>
    <w:rsid w:val="009F473A"/>
    <w:rsid w:val="009F5C3C"/>
    <w:rsid w:val="009F66BF"/>
    <w:rsid w:val="009F6B18"/>
    <w:rsid w:val="009F7042"/>
    <w:rsid w:val="009F7F4F"/>
    <w:rsid w:val="00A000F7"/>
    <w:rsid w:val="00A01460"/>
    <w:rsid w:val="00A01A68"/>
    <w:rsid w:val="00A02B1E"/>
    <w:rsid w:val="00A03E42"/>
    <w:rsid w:val="00A0421C"/>
    <w:rsid w:val="00A05519"/>
    <w:rsid w:val="00A0711A"/>
    <w:rsid w:val="00A07639"/>
    <w:rsid w:val="00A077C6"/>
    <w:rsid w:val="00A07CE9"/>
    <w:rsid w:val="00A103EC"/>
    <w:rsid w:val="00A1335C"/>
    <w:rsid w:val="00A133CA"/>
    <w:rsid w:val="00A14E7F"/>
    <w:rsid w:val="00A15024"/>
    <w:rsid w:val="00A15947"/>
    <w:rsid w:val="00A17411"/>
    <w:rsid w:val="00A17C53"/>
    <w:rsid w:val="00A17CCD"/>
    <w:rsid w:val="00A17F17"/>
    <w:rsid w:val="00A21147"/>
    <w:rsid w:val="00A21271"/>
    <w:rsid w:val="00A215FA"/>
    <w:rsid w:val="00A21C1E"/>
    <w:rsid w:val="00A2322B"/>
    <w:rsid w:val="00A2396C"/>
    <w:rsid w:val="00A25022"/>
    <w:rsid w:val="00A254B7"/>
    <w:rsid w:val="00A25716"/>
    <w:rsid w:val="00A25B01"/>
    <w:rsid w:val="00A25D13"/>
    <w:rsid w:val="00A2624A"/>
    <w:rsid w:val="00A26BF6"/>
    <w:rsid w:val="00A27A99"/>
    <w:rsid w:val="00A30D29"/>
    <w:rsid w:val="00A30ED5"/>
    <w:rsid w:val="00A316A0"/>
    <w:rsid w:val="00A32182"/>
    <w:rsid w:val="00A328B2"/>
    <w:rsid w:val="00A33BB4"/>
    <w:rsid w:val="00A34579"/>
    <w:rsid w:val="00A346A5"/>
    <w:rsid w:val="00A36A14"/>
    <w:rsid w:val="00A36FD6"/>
    <w:rsid w:val="00A404C8"/>
    <w:rsid w:val="00A40A97"/>
    <w:rsid w:val="00A4492A"/>
    <w:rsid w:val="00A44942"/>
    <w:rsid w:val="00A44FF3"/>
    <w:rsid w:val="00A456CB"/>
    <w:rsid w:val="00A45A01"/>
    <w:rsid w:val="00A466A6"/>
    <w:rsid w:val="00A4693A"/>
    <w:rsid w:val="00A47208"/>
    <w:rsid w:val="00A475A0"/>
    <w:rsid w:val="00A50159"/>
    <w:rsid w:val="00A51C30"/>
    <w:rsid w:val="00A530A1"/>
    <w:rsid w:val="00A531C2"/>
    <w:rsid w:val="00A5341C"/>
    <w:rsid w:val="00A5344F"/>
    <w:rsid w:val="00A55505"/>
    <w:rsid w:val="00A5617A"/>
    <w:rsid w:val="00A57CD2"/>
    <w:rsid w:val="00A57DA2"/>
    <w:rsid w:val="00A60138"/>
    <w:rsid w:val="00A605F9"/>
    <w:rsid w:val="00A61DBB"/>
    <w:rsid w:val="00A6204E"/>
    <w:rsid w:val="00A62986"/>
    <w:rsid w:val="00A62F3B"/>
    <w:rsid w:val="00A63155"/>
    <w:rsid w:val="00A63D2D"/>
    <w:rsid w:val="00A63FC5"/>
    <w:rsid w:val="00A64257"/>
    <w:rsid w:val="00A651C6"/>
    <w:rsid w:val="00A657D1"/>
    <w:rsid w:val="00A6581F"/>
    <w:rsid w:val="00A659F2"/>
    <w:rsid w:val="00A65D22"/>
    <w:rsid w:val="00A667BA"/>
    <w:rsid w:val="00A66D18"/>
    <w:rsid w:val="00A71821"/>
    <w:rsid w:val="00A71EFF"/>
    <w:rsid w:val="00A731E7"/>
    <w:rsid w:val="00A73244"/>
    <w:rsid w:val="00A7368D"/>
    <w:rsid w:val="00A7483D"/>
    <w:rsid w:val="00A74C32"/>
    <w:rsid w:val="00A758C0"/>
    <w:rsid w:val="00A75FA7"/>
    <w:rsid w:val="00A76049"/>
    <w:rsid w:val="00A761CB"/>
    <w:rsid w:val="00A772C7"/>
    <w:rsid w:val="00A7772A"/>
    <w:rsid w:val="00A77899"/>
    <w:rsid w:val="00A80329"/>
    <w:rsid w:val="00A808BE"/>
    <w:rsid w:val="00A81F70"/>
    <w:rsid w:val="00A83299"/>
    <w:rsid w:val="00A85232"/>
    <w:rsid w:val="00A85527"/>
    <w:rsid w:val="00A863CE"/>
    <w:rsid w:val="00A869E3"/>
    <w:rsid w:val="00A8781C"/>
    <w:rsid w:val="00A87DB9"/>
    <w:rsid w:val="00A90520"/>
    <w:rsid w:val="00A944C5"/>
    <w:rsid w:val="00A95876"/>
    <w:rsid w:val="00A95B63"/>
    <w:rsid w:val="00A97306"/>
    <w:rsid w:val="00AA1798"/>
    <w:rsid w:val="00AA1E53"/>
    <w:rsid w:val="00AA256E"/>
    <w:rsid w:val="00AA29A7"/>
    <w:rsid w:val="00AA3793"/>
    <w:rsid w:val="00AA3B3B"/>
    <w:rsid w:val="00AA3E2B"/>
    <w:rsid w:val="00AA47E6"/>
    <w:rsid w:val="00AA48E0"/>
    <w:rsid w:val="00AA5577"/>
    <w:rsid w:val="00AA5B5F"/>
    <w:rsid w:val="00AA6C50"/>
    <w:rsid w:val="00AA71E7"/>
    <w:rsid w:val="00AA7212"/>
    <w:rsid w:val="00AA7967"/>
    <w:rsid w:val="00AB09AA"/>
    <w:rsid w:val="00AB0F27"/>
    <w:rsid w:val="00AB159C"/>
    <w:rsid w:val="00AB20F2"/>
    <w:rsid w:val="00AB280A"/>
    <w:rsid w:val="00AB4B44"/>
    <w:rsid w:val="00AB54BE"/>
    <w:rsid w:val="00AC0222"/>
    <w:rsid w:val="00AC1BAE"/>
    <w:rsid w:val="00AC25F8"/>
    <w:rsid w:val="00AC2752"/>
    <w:rsid w:val="00AC2E3A"/>
    <w:rsid w:val="00AC4DA4"/>
    <w:rsid w:val="00AC6F10"/>
    <w:rsid w:val="00AC7EB5"/>
    <w:rsid w:val="00AD06F1"/>
    <w:rsid w:val="00AD0AB3"/>
    <w:rsid w:val="00AD14BE"/>
    <w:rsid w:val="00AD288A"/>
    <w:rsid w:val="00AD2DE2"/>
    <w:rsid w:val="00AD2F37"/>
    <w:rsid w:val="00AD3930"/>
    <w:rsid w:val="00AD3BA5"/>
    <w:rsid w:val="00AD3EE8"/>
    <w:rsid w:val="00AD40D1"/>
    <w:rsid w:val="00AD4DEE"/>
    <w:rsid w:val="00AD57D5"/>
    <w:rsid w:val="00AD58F1"/>
    <w:rsid w:val="00AD6003"/>
    <w:rsid w:val="00AD6E32"/>
    <w:rsid w:val="00AD7071"/>
    <w:rsid w:val="00AE1206"/>
    <w:rsid w:val="00AE180E"/>
    <w:rsid w:val="00AE26DA"/>
    <w:rsid w:val="00AE27DC"/>
    <w:rsid w:val="00AE2DBC"/>
    <w:rsid w:val="00AE3136"/>
    <w:rsid w:val="00AE3BEC"/>
    <w:rsid w:val="00AE43B2"/>
    <w:rsid w:val="00AE4A3E"/>
    <w:rsid w:val="00AE59AE"/>
    <w:rsid w:val="00AE5A87"/>
    <w:rsid w:val="00AE5EDC"/>
    <w:rsid w:val="00AE6208"/>
    <w:rsid w:val="00AF17AC"/>
    <w:rsid w:val="00AF214D"/>
    <w:rsid w:val="00AF3587"/>
    <w:rsid w:val="00AF3D01"/>
    <w:rsid w:val="00AF3ED7"/>
    <w:rsid w:val="00AF4FFD"/>
    <w:rsid w:val="00AF554A"/>
    <w:rsid w:val="00AF58B1"/>
    <w:rsid w:val="00AF5A76"/>
    <w:rsid w:val="00AF5CA5"/>
    <w:rsid w:val="00AF6070"/>
    <w:rsid w:val="00AF60E3"/>
    <w:rsid w:val="00AF6174"/>
    <w:rsid w:val="00AF7387"/>
    <w:rsid w:val="00AF751E"/>
    <w:rsid w:val="00B00740"/>
    <w:rsid w:val="00B01DDD"/>
    <w:rsid w:val="00B02130"/>
    <w:rsid w:val="00B025BA"/>
    <w:rsid w:val="00B0552F"/>
    <w:rsid w:val="00B066BB"/>
    <w:rsid w:val="00B06753"/>
    <w:rsid w:val="00B0790A"/>
    <w:rsid w:val="00B11571"/>
    <w:rsid w:val="00B11D4E"/>
    <w:rsid w:val="00B1285D"/>
    <w:rsid w:val="00B135C7"/>
    <w:rsid w:val="00B1667E"/>
    <w:rsid w:val="00B16AD9"/>
    <w:rsid w:val="00B17C3A"/>
    <w:rsid w:val="00B20473"/>
    <w:rsid w:val="00B20833"/>
    <w:rsid w:val="00B21201"/>
    <w:rsid w:val="00B22427"/>
    <w:rsid w:val="00B224C6"/>
    <w:rsid w:val="00B22759"/>
    <w:rsid w:val="00B252B8"/>
    <w:rsid w:val="00B2575C"/>
    <w:rsid w:val="00B265C3"/>
    <w:rsid w:val="00B30134"/>
    <w:rsid w:val="00B3370B"/>
    <w:rsid w:val="00B33A20"/>
    <w:rsid w:val="00B347E9"/>
    <w:rsid w:val="00B35FDE"/>
    <w:rsid w:val="00B36341"/>
    <w:rsid w:val="00B37B9E"/>
    <w:rsid w:val="00B40569"/>
    <w:rsid w:val="00B42E1D"/>
    <w:rsid w:val="00B431B4"/>
    <w:rsid w:val="00B43519"/>
    <w:rsid w:val="00B43D91"/>
    <w:rsid w:val="00B449A1"/>
    <w:rsid w:val="00B45EC0"/>
    <w:rsid w:val="00B4629B"/>
    <w:rsid w:val="00B462D9"/>
    <w:rsid w:val="00B479A3"/>
    <w:rsid w:val="00B47DBA"/>
    <w:rsid w:val="00B51934"/>
    <w:rsid w:val="00B51971"/>
    <w:rsid w:val="00B51C17"/>
    <w:rsid w:val="00B52377"/>
    <w:rsid w:val="00B52DBF"/>
    <w:rsid w:val="00B53DF8"/>
    <w:rsid w:val="00B53EDF"/>
    <w:rsid w:val="00B54CF1"/>
    <w:rsid w:val="00B56770"/>
    <w:rsid w:val="00B57214"/>
    <w:rsid w:val="00B6073B"/>
    <w:rsid w:val="00B60A04"/>
    <w:rsid w:val="00B60BC8"/>
    <w:rsid w:val="00B62C54"/>
    <w:rsid w:val="00B63781"/>
    <w:rsid w:val="00B6573E"/>
    <w:rsid w:val="00B66EA2"/>
    <w:rsid w:val="00B674BA"/>
    <w:rsid w:val="00B67972"/>
    <w:rsid w:val="00B70390"/>
    <w:rsid w:val="00B71F3F"/>
    <w:rsid w:val="00B71F8B"/>
    <w:rsid w:val="00B723BF"/>
    <w:rsid w:val="00B73FF2"/>
    <w:rsid w:val="00B74290"/>
    <w:rsid w:val="00B75F77"/>
    <w:rsid w:val="00B77266"/>
    <w:rsid w:val="00B7780D"/>
    <w:rsid w:val="00B808D9"/>
    <w:rsid w:val="00B80A47"/>
    <w:rsid w:val="00B81648"/>
    <w:rsid w:val="00B82EA5"/>
    <w:rsid w:val="00B854EE"/>
    <w:rsid w:val="00B85823"/>
    <w:rsid w:val="00B85EBF"/>
    <w:rsid w:val="00B8603C"/>
    <w:rsid w:val="00B86A29"/>
    <w:rsid w:val="00B914FF"/>
    <w:rsid w:val="00B92971"/>
    <w:rsid w:val="00B943BB"/>
    <w:rsid w:val="00B94531"/>
    <w:rsid w:val="00B94CE3"/>
    <w:rsid w:val="00B95682"/>
    <w:rsid w:val="00B95A06"/>
    <w:rsid w:val="00B95DB4"/>
    <w:rsid w:val="00B966BF"/>
    <w:rsid w:val="00B9681B"/>
    <w:rsid w:val="00B97601"/>
    <w:rsid w:val="00B97C89"/>
    <w:rsid w:val="00BA0150"/>
    <w:rsid w:val="00BA0346"/>
    <w:rsid w:val="00BA1322"/>
    <w:rsid w:val="00BA1866"/>
    <w:rsid w:val="00BA1ADE"/>
    <w:rsid w:val="00BA1BB9"/>
    <w:rsid w:val="00BA414C"/>
    <w:rsid w:val="00BA59CB"/>
    <w:rsid w:val="00BA6468"/>
    <w:rsid w:val="00BA65F4"/>
    <w:rsid w:val="00BA69E4"/>
    <w:rsid w:val="00BA6DDD"/>
    <w:rsid w:val="00BA766C"/>
    <w:rsid w:val="00BA7867"/>
    <w:rsid w:val="00BB0A66"/>
    <w:rsid w:val="00BB0C40"/>
    <w:rsid w:val="00BB2EA3"/>
    <w:rsid w:val="00BB44D1"/>
    <w:rsid w:val="00BB45B0"/>
    <w:rsid w:val="00BB53AB"/>
    <w:rsid w:val="00BB5CF0"/>
    <w:rsid w:val="00BB6E92"/>
    <w:rsid w:val="00BB7093"/>
    <w:rsid w:val="00BC066E"/>
    <w:rsid w:val="00BC1258"/>
    <w:rsid w:val="00BC19B1"/>
    <w:rsid w:val="00BC5CBB"/>
    <w:rsid w:val="00BC6E17"/>
    <w:rsid w:val="00BC759A"/>
    <w:rsid w:val="00BD027F"/>
    <w:rsid w:val="00BD0501"/>
    <w:rsid w:val="00BD0DAA"/>
    <w:rsid w:val="00BD3994"/>
    <w:rsid w:val="00BD4496"/>
    <w:rsid w:val="00BD470B"/>
    <w:rsid w:val="00BD6199"/>
    <w:rsid w:val="00BD7D6E"/>
    <w:rsid w:val="00BE0CE9"/>
    <w:rsid w:val="00BE1BA2"/>
    <w:rsid w:val="00BE2E99"/>
    <w:rsid w:val="00BE3FA9"/>
    <w:rsid w:val="00BE4343"/>
    <w:rsid w:val="00BE77E1"/>
    <w:rsid w:val="00BF06A3"/>
    <w:rsid w:val="00BF39B7"/>
    <w:rsid w:val="00BF58D0"/>
    <w:rsid w:val="00BF6BFD"/>
    <w:rsid w:val="00BF72C4"/>
    <w:rsid w:val="00BF7A9B"/>
    <w:rsid w:val="00C00247"/>
    <w:rsid w:val="00C00471"/>
    <w:rsid w:val="00C012C6"/>
    <w:rsid w:val="00C027DC"/>
    <w:rsid w:val="00C03792"/>
    <w:rsid w:val="00C039DB"/>
    <w:rsid w:val="00C03F69"/>
    <w:rsid w:val="00C03FAE"/>
    <w:rsid w:val="00C051CD"/>
    <w:rsid w:val="00C061BB"/>
    <w:rsid w:val="00C06824"/>
    <w:rsid w:val="00C06CA5"/>
    <w:rsid w:val="00C076BC"/>
    <w:rsid w:val="00C07FDA"/>
    <w:rsid w:val="00C101B1"/>
    <w:rsid w:val="00C12D82"/>
    <w:rsid w:val="00C12FBF"/>
    <w:rsid w:val="00C14D33"/>
    <w:rsid w:val="00C14DC8"/>
    <w:rsid w:val="00C169A3"/>
    <w:rsid w:val="00C20703"/>
    <w:rsid w:val="00C213ED"/>
    <w:rsid w:val="00C2167C"/>
    <w:rsid w:val="00C223BE"/>
    <w:rsid w:val="00C2378E"/>
    <w:rsid w:val="00C2380A"/>
    <w:rsid w:val="00C256B8"/>
    <w:rsid w:val="00C2580B"/>
    <w:rsid w:val="00C260FB"/>
    <w:rsid w:val="00C261A4"/>
    <w:rsid w:val="00C26E4D"/>
    <w:rsid w:val="00C30001"/>
    <w:rsid w:val="00C30032"/>
    <w:rsid w:val="00C301C9"/>
    <w:rsid w:val="00C30BED"/>
    <w:rsid w:val="00C30C0A"/>
    <w:rsid w:val="00C33619"/>
    <w:rsid w:val="00C3375F"/>
    <w:rsid w:val="00C34652"/>
    <w:rsid w:val="00C346A8"/>
    <w:rsid w:val="00C352C6"/>
    <w:rsid w:val="00C36134"/>
    <w:rsid w:val="00C36797"/>
    <w:rsid w:val="00C3715A"/>
    <w:rsid w:val="00C40038"/>
    <w:rsid w:val="00C4033E"/>
    <w:rsid w:val="00C430CB"/>
    <w:rsid w:val="00C44127"/>
    <w:rsid w:val="00C47818"/>
    <w:rsid w:val="00C479B5"/>
    <w:rsid w:val="00C50526"/>
    <w:rsid w:val="00C50ADF"/>
    <w:rsid w:val="00C50EA6"/>
    <w:rsid w:val="00C51509"/>
    <w:rsid w:val="00C517EE"/>
    <w:rsid w:val="00C51832"/>
    <w:rsid w:val="00C51CC9"/>
    <w:rsid w:val="00C52F7B"/>
    <w:rsid w:val="00C53266"/>
    <w:rsid w:val="00C54DF9"/>
    <w:rsid w:val="00C55B1F"/>
    <w:rsid w:val="00C563D9"/>
    <w:rsid w:val="00C56462"/>
    <w:rsid w:val="00C57D85"/>
    <w:rsid w:val="00C57F09"/>
    <w:rsid w:val="00C6076A"/>
    <w:rsid w:val="00C612B0"/>
    <w:rsid w:val="00C64939"/>
    <w:rsid w:val="00C64AA5"/>
    <w:rsid w:val="00C64C26"/>
    <w:rsid w:val="00C65A2C"/>
    <w:rsid w:val="00C67E19"/>
    <w:rsid w:val="00C70B7B"/>
    <w:rsid w:val="00C73597"/>
    <w:rsid w:val="00C7509B"/>
    <w:rsid w:val="00C750E3"/>
    <w:rsid w:val="00C752F2"/>
    <w:rsid w:val="00C759AF"/>
    <w:rsid w:val="00C76714"/>
    <w:rsid w:val="00C77D90"/>
    <w:rsid w:val="00C819CD"/>
    <w:rsid w:val="00C87F10"/>
    <w:rsid w:val="00C90929"/>
    <w:rsid w:val="00C90C5A"/>
    <w:rsid w:val="00C91662"/>
    <w:rsid w:val="00C9344B"/>
    <w:rsid w:val="00C93570"/>
    <w:rsid w:val="00C93903"/>
    <w:rsid w:val="00C94F12"/>
    <w:rsid w:val="00C95240"/>
    <w:rsid w:val="00C95E9A"/>
    <w:rsid w:val="00CA07C6"/>
    <w:rsid w:val="00CA1280"/>
    <w:rsid w:val="00CA1942"/>
    <w:rsid w:val="00CA273C"/>
    <w:rsid w:val="00CA2988"/>
    <w:rsid w:val="00CA638E"/>
    <w:rsid w:val="00CA7D9A"/>
    <w:rsid w:val="00CB0783"/>
    <w:rsid w:val="00CB1AD2"/>
    <w:rsid w:val="00CB1AD3"/>
    <w:rsid w:val="00CB2D16"/>
    <w:rsid w:val="00CB2FBA"/>
    <w:rsid w:val="00CB304F"/>
    <w:rsid w:val="00CB3504"/>
    <w:rsid w:val="00CB466A"/>
    <w:rsid w:val="00CB4F46"/>
    <w:rsid w:val="00CB563F"/>
    <w:rsid w:val="00CB7271"/>
    <w:rsid w:val="00CC0B73"/>
    <w:rsid w:val="00CC1091"/>
    <w:rsid w:val="00CC2608"/>
    <w:rsid w:val="00CC335A"/>
    <w:rsid w:val="00CC4D97"/>
    <w:rsid w:val="00CC57D2"/>
    <w:rsid w:val="00CC58BC"/>
    <w:rsid w:val="00CC5D66"/>
    <w:rsid w:val="00CC625C"/>
    <w:rsid w:val="00CC62C2"/>
    <w:rsid w:val="00CC7692"/>
    <w:rsid w:val="00CD017E"/>
    <w:rsid w:val="00CD09A3"/>
    <w:rsid w:val="00CD1C9D"/>
    <w:rsid w:val="00CD2DF3"/>
    <w:rsid w:val="00CD3C1D"/>
    <w:rsid w:val="00CD4F73"/>
    <w:rsid w:val="00CD5736"/>
    <w:rsid w:val="00CD6DC4"/>
    <w:rsid w:val="00CE12BC"/>
    <w:rsid w:val="00CE1FA8"/>
    <w:rsid w:val="00CE2FC4"/>
    <w:rsid w:val="00CE4D08"/>
    <w:rsid w:val="00CE52F0"/>
    <w:rsid w:val="00CE5B25"/>
    <w:rsid w:val="00CE71A0"/>
    <w:rsid w:val="00CE7841"/>
    <w:rsid w:val="00CE7E34"/>
    <w:rsid w:val="00CF032C"/>
    <w:rsid w:val="00CF1495"/>
    <w:rsid w:val="00CF1811"/>
    <w:rsid w:val="00CF2CD4"/>
    <w:rsid w:val="00CF3CDC"/>
    <w:rsid w:val="00CF6141"/>
    <w:rsid w:val="00CF618E"/>
    <w:rsid w:val="00CF6BD9"/>
    <w:rsid w:val="00D0033B"/>
    <w:rsid w:val="00D04435"/>
    <w:rsid w:val="00D0599D"/>
    <w:rsid w:val="00D05B1B"/>
    <w:rsid w:val="00D05EC4"/>
    <w:rsid w:val="00D07833"/>
    <w:rsid w:val="00D120A2"/>
    <w:rsid w:val="00D120A8"/>
    <w:rsid w:val="00D1269D"/>
    <w:rsid w:val="00D12A0E"/>
    <w:rsid w:val="00D136EB"/>
    <w:rsid w:val="00D16E3C"/>
    <w:rsid w:val="00D16E9B"/>
    <w:rsid w:val="00D16FEE"/>
    <w:rsid w:val="00D20E19"/>
    <w:rsid w:val="00D22E39"/>
    <w:rsid w:val="00D23679"/>
    <w:rsid w:val="00D246C5"/>
    <w:rsid w:val="00D25BF3"/>
    <w:rsid w:val="00D26ACE"/>
    <w:rsid w:val="00D272F8"/>
    <w:rsid w:val="00D278B9"/>
    <w:rsid w:val="00D3115B"/>
    <w:rsid w:val="00D31219"/>
    <w:rsid w:val="00D32057"/>
    <w:rsid w:val="00D32A5F"/>
    <w:rsid w:val="00D32A6F"/>
    <w:rsid w:val="00D33492"/>
    <w:rsid w:val="00D335BB"/>
    <w:rsid w:val="00D33CDE"/>
    <w:rsid w:val="00D33E17"/>
    <w:rsid w:val="00D340FB"/>
    <w:rsid w:val="00D34542"/>
    <w:rsid w:val="00D357F4"/>
    <w:rsid w:val="00D4507C"/>
    <w:rsid w:val="00D45B6D"/>
    <w:rsid w:val="00D463CB"/>
    <w:rsid w:val="00D50310"/>
    <w:rsid w:val="00D5123B"/>
    <w:rsid w:val="00D51687"/>
    <w:rsid w:val="00D5217A"/>
    <w:rsid w:val="00D53B8C"/>
    <w:rsid w:val="00D54486"/>
    <w:rsid w:val="00D54C15"/>
    <w:rsid w:val="00D54C3B"/>
    <w:rsid w:val="00D553A5"/>
    <w:rsid w:val="00D557F4"/>
    <w:rsid w:val="00D57753"/>
    <w:rsid w:val="00D5779F"/>
    <w:rsid w:val="00D6230E"/>
    <w:rsid w:val="00D627AE"/>
    <w:rsid w:val="00D650F3"/>
    <w:rsid w:val="00D652AC"/>
    <w:rsid w:val="00D653DD"/>
    <w:rsid w:val="00D66374"/>
    <w:rsid w:val="00D6677B"/>
    <w:rsid w:val="00D66AC3"/>
    <w:rsid w:val="00D66D18"/>
    <w:rsid w:val="00D66D4C"/>
    <w:rsid w:val="00D66E9D"/>
    <w:rsid w:val="00D67413"/>
    <w:rsid w:val="00D6786A"/>
    <w:rsid w:val="00D70658"/>
    <w:rsid w:val="00D71391"/>
    <w:rsid w:val="00D71DAE"/>
    <w:rsid w:val="00D741C4"/>
    <w:rsid w:val="00D74AC1"/>
    <w:rsid w:val="00D75564"/>
    <w:rsid w:val="00D75B1E"/>
    <w:rsid w:val="00D768B5"/>
    <w:rsid w:val="00D77271"/>
    <w:rsid w:val="00D7740D"/>
    <w:rsid w:val="00D779EE"/>
    <w:rsid w:val="00D77AE9"/>
    <w:rsid w:val="00D80E18"/>
    <w:rsid w:val="00D8210E"/>
    <w:rsid w:val="00D827D1"/>
    <w:rsid w:val="00D82E88"/>
    <w:rsid w:val="00D8320C"/>
    <w:rsid w:val="00D8371D"/>
    <w:rsid w:val="00D84080"/>
    <w:rsid w:val="00D845DC"/>
    <w:rsid w:val="00D860AC"/>
    <w:rsid w:val="00D862B9"/>
    <w:rsid w:val="00D86401"/>
    <w:rsid w:val="00D86DB3"/>
    <w:rsid w:val="00D87028"/>
    <w:rsid w:val="00D87934"/>
    <w:rsid w:val="00D87A86"/>
    <w:rsid w:val="00D91EED"/>
    <w:rsid w:val="00D92060"/>
    <w:rsid w:val="00D926B0"/>
    <w:rsid w:val="00D92D4B"/>
    <w:rsid w:val="00D943E1"/>
    <w:rsid w:val="00D94CFB"/>
    <w:rsid w:val="00D95ACF"/>
    <w:rsid w:val="00DA047B"/>
    <w:rsid w:val="00DA09D9"/>
    <w:rsid w:val="00DA0C81"/>
    <w:rsid w:val="00DA14C9"/>
    <w:rsid w:val="00DA16CA"/>
    <w:rsid w:val="00DA278D"/>
    <w:rsid w:val="00DA2933"/>
    <w:rsid w:val="00DA43B9"/>
    <w:rsid w:val="00DA4647"/>
    <w:rsid w:val="00DA608F"/>
    <w:rsid w:val="00DA6672"/>
    <w:rsid w:val="00DA71C4"/>
    <w:rsid w:val="00DB0ECB"/>
    <w:rsid w:val="00DB2B62"/>
    <w:rsid w:val="00DB35BC"/>
    <w:rsid w:val="00DB35C9"/>
    <w:rsid w:val="00DB36D3"/>
    <w:rsid w:val="00DB374A"/>
    <w:rsid w:val="00DB4425"/>
    <w:rsid w:val="00DC1563"/>
    <w:rsid w:val="00DC179D"/>
    <w:rsid w:val="00DC197E"/>
    <w:rsid w:val="00DC1EC0"/>
    <w:rsid w:val="00DC2511"/>
    <w:rsid w:val="00DC251E"/>
    <w:rsid w:val="00DC34F7"/>
    <w:rsid w:val="00DC3DCA"/>
    <w:rsid w:val="00DC41FE"/>
    <w:rsid w:val="00DC4B58"/>
    <w:rsid w:val="00DC5E1F"/>
    <w:rsid w:val="00DC5F96"/>
    <w:rsid w:val="00DC63E1"/>
    <w:rsid w:val="00DC6BE8"/>
    <w:rsid w:val="00DC7396"/>
    <w:rsid w:val="00DD0191"/>
    <w:rsid w:val="00DD0DF6"/>
    <w:rsid w:val="00DD117F"/>
    <w:rsid w:val="00DD1644"/>
    <w:rsid w:val="00DD292A"/>
    <w:rsid w:val="00DD4B4F"/>
    <w:rsid w:val="00DD4F7D"/>
    <w:rsid w:val="00DD4F9C"/>
    <w:rsid w:val="00DD50CB"/>
    <w:rsid w:val="00DD5123"/>
    <w:rsid w:val="00DD5473"/>
    <w:rsid w:val="00DD5561"/>
    <w:rsid w:val="00DD6B23"/>
    <w:rsid w:val="00DD6ECD"/>
    <w:rsid w:val="00DD6F57"/>
    <w:rsid w:val="00DD7CB0"/>
    <w:rsid w:val="00DE0111"/>
    <w:rsid w:val="00DE0665"/>
    <w:rsid w:val="00DE14F4"/>
    <w:rsid w:val="00DE1CD0"/>
    <w:rsid w:val="00DE2296"/>
    <w:rsid w:val="00DE394E"/>
    <w:rsid w:val="00DE3D35"/>
    <w:rsid w:val="00DE480A"/>
    <w:rsid w:val="00DE4F21"/>
    <w:rsid w:val="00DE523C"/>
    <w:rsid w:val="00DE64C8"/>
    <w:rsid w:val="00DE7282"/>
    <w:rsid w:val="00DF0557"/>
    <w:rsid w:val="00DF2157"/>
    <w:rsid w:val="00DF32F7"/>
    <w:rsid w:val="00DF3C94"/>
    <w:rsid w:val="00DF4FE3"/>
    <w:rsid w:val="00DF6B70"/>
    <w:rsid w:val="00DF7504"/>
    <w:rsid w:val="00DF7E61"/>
    <w:rsid w:val="00E0091E"/>
    <w:rsid w:val="00E02B36"/>
    <w:rsid w:val="00E02D2A"/>
    <w:rsid w:val="00E05B61"/>
    <w:rsid w:val="00E06AB4"/>
    <w:rsid w:val="00E07348"/>
    <w:rsid w:val="00E073DD"/>
    <w:rsid w:val="00E106A3"/>
    <w:rsid w:val="00E106F5"/>
    <w:rsid w:val="00E11CBD"/>
    <w:rsid w:val="00E125C7"/>
    <w:rsid w:val="00E12F11"/>
    <w:rsid w:val="00E132DA"/>
    <w:rsid w:val="00E153A5"/>
    <w:rsid w:val="00E1670D"/>
    <w:rsid w:val="00E16942"/>
    <w:rsid w:val="00E17107"/>
    <w:rsid w:val="00E17A5E"/>
    <w:rsid w:val="00E17E5D"/>
    <w:rsid w:val="00E20B56"/>
    <w:rsid w:val="00E20EBD"/>
    <w:rsid w:val="00E21A8F"/>
    <w:rsid w:val="00E2343A"/>
    <w:rsid w:val="00E25043"/>
    <w:rsid w:val="00E2510F"/>
    <w:rsid w:val="00E262E3"/>
    <w:rsid w:val="00E30C00"/>
    <w:rsid w:val="00E30C95"/>
    <w:rsid w:val="00E3124E"/>
    <w:rsid w:val="00E31DD3"/>
    <w:rsid w:val="00E32C45"/>
    <w:rsid w:val="00E33289"/>
    <w:rsid w:val="00E33E5D"/>
    <w:rsid w:val="00E340D1"/>
    <w:rsid w:val="00E34B0A"/>
    <w:rsid w:val="00E34E2F"/>
    <w:rsid w:val="00E36663"/>
    <w:rsid w:val="00E36BB7"/>
    <w:rsid w:val="00E37175"/>
    <w:rsid w:val="00E37F06"/>
    <w:rsid w:val="00E37F5B"/>
    <w:rsid w:val="00E40AFC"/>
    <w:rsid w:val="00E41206"/>
    <w:rsid w:val="00E445F0"/>
    <w:rsid w:val="00E461B6"/>
    <w:rsid w:val="00E46553"/>
    <w:rsid w:val="00E47135"/>
    <w:rsid w:val="00E471AF"/>
    <w:rsid w:val="00E47654"/>
    <w:rsid w:val="00E507A6"/>
    <w:rsid w:val="00E51CA4"/>
    <w:rsid w:val="00E526C6"/>
    <w:rsid w:val="00E546BE"/>
    <w:rsid w:val="00E560F7"/>
    <w:rsid w:val="00E56F4B"/>
    <w:rsid w:val="00E56FF3"/>
    <w:rsid w:val="00E5708C"/>
    <w:rsid w:val="00E57E4F"/>
    <w:rsid w:val="00E60232"/>
    <w:rsid w:val="00E637B8"/>
    <w:rsid w:val="00E63A1A"/>
    <w:rsid w:val="00E63F5F"/>
    <w:rsid w:val="00E6510E"/>
    <w:rsid w:val="00E65460"/>
    <w:rsid w:val="00E65B97"/>
    <w:rsid w:val="00E660CE"/>
    <w:rsid w:val="00E66225"/>
    <w:rsid w:val="00E662EB"/>
    <w:rsid w:val="00E6756C"/>
    <w:rsid w:val="00E679B0"/>
    <w:rsid w:val="00E70520"/>
    <w:rsid w:val="00E7070D"/>
    <w:rsid w:val="00E7265E"/>
    <w:rsid w:val="00E73317"/>
    <w:rsid w:val="00E738CC"/>
    <w:rsid w:val="00E73CED"/>
    <w:rsid w:val="00E74433"/>
    <w:rsid w:val="00E759E9"/>
    <w:rsid w:val="00E76304"/>
    <w:rsid w:val="00E7787D"/>
    <w:rsid w:val="00E77C62"/>
    <w:rsid w:val="00E77D97"/>
    <w:rsid w:val="00E80175"/>
    <w:rsid w:val="00E80DDA"/>
    <w:rsid w:val="00E80F12"/>
    <w:rsid w:val="00E81305"/>
    <w:rsid w:val="00E816AA"/>
    <w:rsid w:val="00E820F3"/>
    <w:rsid w:val="00E82AFC"/>
    <w:rsid w:val="00E8354A"/>
    <w:rsid w:val="00E84D8C"/>
    <w:rsid w:val="00E8634A"/>
    <w:rsid w:val="00E8654E"/>
    <w:rsid w:val="00E86906"/>
    <w:rsid w:val="00E86AE0"/>
    <w:rsid w:val="00E8772F"/>
    <w:rsid w:val="00E908C5"/>
    <w:rsid w:val="00E908CA"/>
    <w:rsid w:val="00E930FF"/>
    <w:rsid w:val="00E93374"/>
    <w:rsid w:val="00E936F4"/>
    <w:rsid w:val="00E9482E"/>
    <w:rsid w:val="00E95F85"/>
    <w:rsid w:val="00E97BE5"/>
    <w:rsid w:val="00E97EC5"/>
    <w:rsid w:val="00EA04E2"/>
    <w:rsid w:val="00EA0BE8"/>
    <w:rsid w:val="00EA0C69"/>
    <w:rsid w:val="00EA16CA"/>
    <w:rsid w:val="00EA1C61"/>
    <w:rsid w:val="00EA1D53"/>
    <w:rsid w:val="00EA21EE"/>
    <w:rsid w:val="00EA2AFD"/>
    <w:rsid w:val="00EA3E5C"/>
    <w:rsid w:val="00EA440D"/>
    <w:rsid w:val="00EA4607"/>
    <w:rsid w:val="00EA59F1"/>
    <w:rsid w:val="00EA7725"/>
    <w:rsid w:val="00EB11C1"/>
    <w:rsid w:val="00EB1C6B"/>
    <w:rsid w:val="00EB2AD5"/>
    <w:rsid w:val="00EB3A46"/>
    <w:rsid w:val="00EB5EDB"/>
    <w:rsid w:val="00EB7346"/>
    <w:rsid w:val="00EB734A"/>
    <w:rsid w:val="00EB7606"/>
    <w:rsid w:val="00EC00CD"/>
    <w:rsid w:val="00EC1DAA"/>
    <w:rsid w:val="00EC35B7"/>
    <w:rsid w:val="00EC5868"/>
    <w:rsid w:val="00EC5CA4"/>
    <w:rsid w:val="00EC6753"/>
    <w:rsid w:val="00EC7169"/>
    <w:rsid w:val="00EC7B55"/>
    <w:rsid w:val="00EC7C89"/>
    <w:rsid w:val="00EC7FA7"/>
    <w:rsid w:val="00ED0BA2"/>
    <w:rsid w:val="00ED3AE7"/>
    <w:rsid w:val="00ED4ADB"/>
    <w:rsid w:val="00ED4C42"/>
    <w:rsid w:val="00ED5561"/>
    <w:rsid w:val="00ED5CAB"/>
    <w:rsid w:val="00ED6850"/>
    <w:rsid w:val="00ED7AC9"/>
    <w:rsid w:val="00ED7CA7"/>
    <w:rsid w:val="00ED7FF3"/>
    <w:rsid w:val="00EE001C"/>
    <w:rsid w:val="00EE28EC"/>
    <w:rsid w:val="00EE2EF1"/>
    <w:rsid w:val="00EE3A6B"/>
    <w:rsid w:val="00EE3EFD"/>
    <w:rsid w:val="00EE45C0"/>
    <w:rsid w:val="00EE4B20"/>
    <w:rsid w:val="00EE4C04"/>
    <w:rsid w:val="00EE4EB6"/>
    <w:rsid w:val="00EE5F2E"/>
    <w:rsid w:val="00EE70EA"/>
    <w:rsid w:val="00EF0D24"/>
    <w:rsid w:val="00EF0DC7"/>
    <w:rsid w:val="00EF2465"/>
    <w:rsid w:val="00EF34B4"/>
    <w:rsid w:val="00EF37EA"/>
    <w:rsid w:val="00EF3D67"/>
    <w:rsid w:val="00EF7F31"/>
    <w:rsid w:val="00EF7FD4"/>
    <w:rsid w:val="00F01582"/>
    <w:rsid w:val="00F01F9D"/>
    <w:rsid w:val="00F0256D"/>
    <w:rsid w:val="00F062DD"/>
    <w:rsid w:val="00F066D9"/>
    <w:rsid w:val="00F06E57"/>
    <w:rsid w:val="00F06F55"/>
    <w:rsid w:val="00F07E5E"/>
    <w:rsid w:val="00F1127C"/>
    <w:rsid w:val="00F12D48"/>
    <w:rsid w:val="00F13280"/>
    <w:rsid w:val="00F139DF"/>
    <w:rsid w:val="00F13B5E"/>
    <w:rsid w:val="00F1465D"/>
    <w:rsid w:val="00F14C58"/>
    <w:rsid w:val="00F164A7"/>
    <w:rsid w:val="00F172D7"/>
    <w:rsid w:val="00F21EC0"/>
    <w:rsid w:val="00F2272A"/>
    <w:rsid w:val="00F23D48"/>
    <w:rsid w:val="00F25914"/>
    <w:rsid w:val="00F26F9A"/>
    <w:rsid w:val="00F270A5"/>
    <w:rsid w:val="00F3053D"/>
    <w:rsid w:val="00F31DCF"/>
    <w:rsid w:val="00F33655"/>
    <w:rsid w:val="00F355A3"/>
    <w:rsid w:val="00F35853"/>
    <w:rsid w:val="00F3750B"/>
    <w:rsid w:val="00F37905"/>
    <w:rsid w:val="00F42B31"/>
    <w:rsid w:val="00F434BD"/>
    <w:rsid w:val="00F438B9"/>
    <w:rsid w:val="00F43F8F"/>
    <w:rsid w:val="00F451EB"/>
    <w:rsid w:val="00F46036"/>
    <w:rsid w:val="00F465BC"/>
    <w:rsid w:val="00F46862"/>
    <w:rsid w:val="00F46A37"/>
    <w:rsid w:val="00F46E6B"/>
    <w:rsid w:val="00F46F9B"/>
    <w:rsid w:val="00F478D8"/>
    <w:rsid w:val="00F47ABF"/>
    <w:rsid w:val="00F502BA"/>
    <w:rsid w:val="00F505F6"/>
    <w:rsid w:val="00F52FF1"/>
    <w:rsid w:val="00F54376"/>
    <w:rsid w:val="00F55A80"/>
    <w:rsid w:val="00F56E2A"/>
    <w:rsid w:val="00F57140"/>
    <w:rsid w:val="00F5726D"/>
    <w:rsid w:val="00F57490"/>
    <w:rsid w:val="00F57BFD"/>
    <w:rsid w:val="00F609E5"/>
    <w:rsid w:val="00F60DF0"/>
    <w:rsid w:val="00F615E3"/>
    <w:rsid w:val="00F63192"/>
    <w:rsid w:val="00F63D87"/>
    <w:rsid w:val="00F64388"/>
    <w:rsid w:val="00F648CD"/>
    <w:rsid w:val="00F653A7"/>
    <w:rsid w:val="00F65AC4"/>
    <w:rsid w:val="00F66289"/>
    <w:rsid w:val="00F665C7"/>
    <w:rsid w:val="00F6789D"/>
    <w:rsid w:val="00F70C02"/>
    <w:rsid w:val="00F717BE"/>
    <w:rsid w:val="00F720E6"/>
    <w:rsid w:val="00F7322C"/>
    <w:rsid w:val="00F76020"/>
    <w:rsid w:val="00F77078"/>
    <w:rsid w:val="00F772EE"/>
    <w:rsid w:val="00F77705"/>
    <w:rsid w:val="00F8037C"/>
    <w:rsid w:val="00F80B16"/>
    <w:rsid w:val="00F81BB5"/>
    <w:rsid w:val="00F834CA"/>
    <w:rsid w:val="00F8367E"/>
    <w:rsid w:val="00F83955"/>
    <w:rsid w:val="00F83A9E"/>
    <w:rsid w:val="00F83B1B"/>
    <w:rsid w:val="00F84FD0"/>
    <w:rsid w:val="00F859BC"/>
    <w:rsid w:val="00F85EC0"/>
    <w:rsid w:val="00F86808"/>
    <w:rsid w:val="00F86908"/>
    <w:rsid w:val="00F86D4C"/>
    <w:rsid w:val="00F90D67"/>
    <w:rsid w:val="00F91127"/>
    <w:rsid w:val="00F91E22"/>
    <w:rsid w:val="00F934E8"/>
    <w:rsid w:val="00F941DA"/>
    <w:rsid w:val="00F94416"/>
    <w:rsid w:val="00F94D6B"/>
    <w:rsid w:val="00F958CF"/>
    <w:rsid w:val="00F97F75"/>
    <w:rsid w:val="00FA0425"/>
    <w:rsid w:val="00FA0984"/>
    <w:rsid w:val="00FA0E77"/>
    <w:rsid w:val="00FA1E3A"/>
    <w:rsid w:val="00FA21E3"/>
    <w:rsid w:val="00FA4556"/>
    <w:rsid w:val="00FA5018"/>
    <w:rsid w:val="00FA5746"/>
    <w:rsid w:val="00FA6565"/>
    <w:rsid w:val="00FA6C55"/>
    <w:rsid w:val="00FA7A0C"/>
    <w:rsid w:val="00FA7F5B"/>
    <w:rsid w:val="00FB0615"/>
    <w:rsid w:val="00FB11B0"/>
    <w:rsid w:val="00FB13C0"/>
    <w:rsid w:val="00FB1457"/>
    <w:rsid w:val="00FB1CE0"/>
    <w:rsid w:val="00FB25B3"/>
    <w:rsid w:val="00FB28B8"/>
    <w:rsid w:val="00FB45D1"/>
    <w:rsid w:val="00FB57B6"/>
    <w:rsid w:val="00FB5929"/>
    <w:rsid w:val="00FB6DAA"/>
    <w:rsid w:val="00FB71E3"/>
    <w:rsid w:val="00FC068C"/>
    <w:rsid w:val="00FC1AA9"/>
    <w:rsid w:val="00FC1BEF"/>
    <w:rsid w:val="00FC1CC1"/>
    <w:rsid w:val="00FC2276"/>
    <w:rsid w:val="00FC3086"/>
    <w:rsid w:val="00FC3CA9"/>
    <w:rsid w:val="00FC3EF4"/>
    <w:rsid w:val="00FC473A"/>
    <w:rsid w:val="00FC47B0"/>
    <w:rsid w:val="00FC69DE"/>
    <w:rsid w:val="00FC7098"/>
    <w:rsid w:val="00FD023E"/>
    <w:rsid w:val="00FD04F8"/>
    <w:rsid w:val="00FD0B15"/>
    <w:rsid w:val="00FD1A32"/>
    <w:rsid w:val="00FD3660"/>
    <w:rsid w:val="00FD5B04"/>
    <w:rsid w:val="00FD6039"/>
    <w:rsid w:val="00FD64EC"/>
    <w:rsid w:val="00FD7A5D"/>
    <w:rsid w:val="00FD7AD2"/>
    <w:rsid w:val="00FE0411"/>
    <w:rsid w:val="00FE083E"/>
    <w:rsid w:val="00FE14E2"/>
    <w:rsid w:val="00FE182B"/>
    <w:rsid w:val="00FE24FA"/>
    <w:rsid w:val="00FE254A"/>
    <w:rsid w:val="00FE2DC4"/>
    <w:rsid w:val="00FE3F00"/>
    <w:rsid w:val="00FE4A27"/>
    <w:rsid w:val="00FE4B16"/>
    <w:rsid w:val="00FE51C7"/>
    <w:rsid w:val="00FE677E"/>
    <w:rsid w:val="00FE688E"/>
    <w:rsid w:val="00FE74BE"/>
    <w:rsid w:val="00FF13AA"/>
    <w:rsid w:val="00FF156E"/>
    <w:rsid w:val="00FF1DAF"/>
    <w:rsid w:val="00FF2254"/>
    <w:rsid w:val="00FF3672"/>
    <w:rsid w:val="00FF47A3"/>
    <w:rsid w:val="00FF4FAB"/>
    <w:rsid w:val="00FF515A"/>
    <w:rsid w:val="00FF56FA"/>
    <w:rsid w:val="00FF5D04"/>
    <w:rsid w:val="00FF70A9"/>
    <w:rsid w:val="00FF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d7ebff"/>
    </o:shapedefaults>
    <o:shapelayout v:ext="edit">
      <o:idmap v:ext="edit" data="2"/>
    </o:shapelayout>
  </w:shapeDefaults>
  <w:decimalSymbol w:val="."/>
  <w:listSeparator w:val=","/>
  <w14:docId w14:val="7DCA7074"/>
  <w15:chartTrackingRefBased/>
  <w15:docId w15:val="{847C4E35-446B-4B87-8312-5D8808AD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4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C88"/>
    <w:rPr>
      <w:szCs w:val="21"/>
    </w:rPr>
  </w:style>
  <w:style w:type="paragraph" w:styleId="Heading1">
    <w:name w:val="heading 1"/>
    <w:basedOn w:val="Normal"/>
    <w:next w:val="Normal"/>
    <w:uiPriority w:val="4"/>
    <w:unhideWhenUsed/>
    <w:qFormat/>
    <w:rsid w:val="000C4AFA"/>
    <w:pPr>
      <w:pBdr>
        <w:top w:val="single" w:sz="4" w:space="1" w:color="7A610D" w:themeColor="accent3" w:themeShade="80"/>
        <w:bottom w:val="single" w:sz="4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4"/>
    <w:unhideWhenUsed/>
    <w:qFormat/>
    <w:rsid w:val="000C4AFA"/>
    <w:pPr>
      <w:outlineLvl w:val="1"/>
    </w:pPr>
    <w:rPr>
      <w:rFonts w:asciiTheme="majorHAnsi" w:eastAsiaTheme="majorEastAsia" w:hAnsiTheme="majorHAnsi" w:cstheme="majorBidi"/>
      <w:b/>
      <w:bCs/>
      <w:color w:val="536142" w:themeColor="accent1" w:themeShade="80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217F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/>
    <w:unhideWhenUsed/>
    <w:rsid w:val="00217FA0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4"/>
    <w:semiHidden/>
    <w:unhideWhenUsed/>
    <w:qFormat/>
    <w:rsid w:val="00217F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6">
    <w:name w:val="heading 6"/>
    <w:basedOn w:val="Normal"/>
    <w:next w:val="Normal"/>
    <w:link w:val="Heading6Char"/>
    <w:uiPriority w:val="4"/>
    <w:semiHidden/>
    <w:unhideWhenUsed/>
    <w:qFormat/>
    <w:rsid w:val="00F6438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4"/>
    <w:semiHidden/>
    <w:unhideWhenUsed/>
    <w:qFormat/>
    <w:rsid w:val="00F6438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4"/>
    <w:semiHidden/>
    <w:unhideWhenUsed/>
    <w:qFormat/>
    <w:rsid w:val="00F6438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4"/>
    <w:semiHidden/>
    <w:unhideWhenUsed/>
    <w:qFormat/>
    <w:rsid w:val="00F6438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iPriority w:val="3"/>
    <w:unhideWhenUsed/>
    <w:qFormat/>
    <w:rsid w:val="000C4AFA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DF32F7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13B5E"/>
    <w:rPr>
      <w:szCs w:val="21"/>
    </w:rPr>
  </w:style>
  <w:style w:type="paragraph" w:styleId="Title">
    <w:name w:val="Title"/>
    <w:basedOn w:val="Normal"/>
    <w:next w:val="Normal"/>
    <w:uiPriority w:val="1"/>
    <w:qFormat/>
    <w:rsid w:val="00267B5F"/>
    <w:pPr>
      <w:spacing w:after="100"/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rsid w:val="00F13B5E"/>
    <w:pPr>
      <w:spacing w:after="10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paragraph" w:styleId="Header">
    <w:name w:val="header"/>
    <w:basedOn w:val="Normal"/>
    <w:link w:val="HeaderChar"/>
    <w:uiPriority w:val="99"/>
    <w:unhideWhenUsed/>
    <w:rsid w:val="00DF32F7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13B5E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38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F64388"/>
  </w:style>
  <w:style w:type="paragraph" w:styleId="BlockText">
    <w:name w:val="Block Text"/>
    <w:basedOn w:val="Normal"/>
    <w:uiPriority w:val="99"/>
    <w:semiHidden/>
    <w:unhideWhenUsed/>
    <w:rsid w:val="00217FA0"/>
    <w:pPr>
      <w:pBdr>
        <w:top w:val="single" w:sz="2" w:space="10" w:color="A5B592" w:themeColor="accent1" w:shadow="1"/>
        <w:left w:val="single" w:sz="2" w:space="10" w:color="A5B592" w:themeColor="accent1" w:shadow="1"/>
        <w:bottom w:val="single" w:sz="2" w:space="10" w:color="A5B592" w:themeColor="accent1" w:shadow="1"/>
        <w:right w:val="single" w:sz="2" w:space="10" w:color="A5B592" w:themeColor="accent1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F6438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4388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6438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64388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6438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6438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64388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6438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64388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64388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64388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6438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64388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6438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6438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F64388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4388"/>
    <w:pPr>
      <w:spacing w:before="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64388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6438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438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438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4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438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64388"/>
  </w:style>
  <w:style w:type="character" w:customStyle="1" w:styleId="DateChar">
    <w:name w:val="Date Char"/>
    <w:basedOn w:val="DefaultParagraphFont"/>
    <w:link w:val="Date"/>
    <w:uiPriority w:val="99"/>
    <w:semiHidden/>
    <w:rsid w:val="00F64388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64388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38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64388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64388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F6438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6438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64388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64388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64388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F643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388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388"/>
    <w:rPr>
      <w:szCs w:val="20"/>
    </w:rPr>
  </w:style>
  <w:style w:type="table" w:styleId="GridTable1Light">
    <w:name w:val="Grid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4"/>
    <w:semiHidden/>
    <w:rsid w:val="00217FA0"/>
    <w:rPr>
      <w:rFonts w:asciiTheme="majorHAnsi" w:eastAsiaTheme="majorEastAsia" w:hAnsiTheme="majorHAnsi" w:cstheme="majorBidi"/>
      <w:color w:val="536142" w:themeColor="accent1" w:themeShade="80"/>
      <w:szCs w:val="21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CA1942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CA1942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CA194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CA194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F64388"/>
  </w:style>
  <w:style w:type="paragraph" w:styleId="HTMLAddress">
    <w:name w:val="HTML Address"/>
    <w:basedOn w:val="Normal"/>
    <w:link w:val="HTMLAddressChar"/>
    <w:uiPriority w:val="99"/>
    <w:semiHidden/>
    <w:unhideWhenUsed/>
    <w:rsid w:val="00F64388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64388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F6438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643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388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38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6438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6438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6438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64388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64388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64388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64388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64388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64388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64388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64388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64388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64388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6438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17FA0"/>
    <w:pPr>
      <w:pBdr>
        <w:top w:val="single" w:sz="4" w:space="10" w:color="A5B592" w:themeColor="accent1"/>
        <w:bottom w:val="single" w:sz="4" w:space="10" w:color="A5B592" w:themeColor="accent1"/>
      </w:pBdr>
      <w:spacing w:before="360" w:after="360"/>
      <w:ind w:left="864" w:right="864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17FA0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17FA0"/>
    <w:rPr>
      <w:b/>
      <w:bCs/>
      <w:caps w:val="0"/>
      <w:smallCaps/>
      <w:color w:val="53614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6438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64388"/>
  </w:style>
  <w:style w:type="paragraph" w:styleId="List">
    <w:name w:val="List"/>
    <w:basedOn w:val="Normal"/>
    <w:uiPriority w:val="99"/>
    <w:semiHidden/>
    <w:unhideWhenUsed/>
    <w:rsid w:val="00F6438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6438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6438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6438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6438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F64388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64388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64388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64388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64388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6438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6438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6438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6438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64388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F64388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64388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64388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64388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F6438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6438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64388"/>
    <w:pPr>
      <w:spacing w:after="0" w:line="240" w:lineRule="auto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64388"/>
    <w:pPr>
      <w:spacing w:after="0" w:line="240" w:lineRule="auto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64388"/>
    <w:pPr>
      <w:spacing w:after="0" w:line="240" w:lineRule="auto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64388"/>
    <w:pPr>
      <w:spacing w:after="0" w:line="240" w:lineRule="auto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64388"/>
    <w:pPr>
      <w:spacing w:after="0" w:line="240" w:lineRule="auto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64388"/>
    <w:pPr>
      <w:spacing w:after="0" w:line="240" w:lineRule="auto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6438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6438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6438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643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6438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6438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6438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F64388"/>
    <w:pPr>
      <w:spacing w:after="0" w:line="240" w:lineRule="auto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F6438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6438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64388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64388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F64388"/>
  </w:style>
  <w:style w:type="table" w:styleId="PlainTable1">
    <w:name w:val="Plain Table 1"/>
    <w:basedOn w:val="TableNormal"/>
    <w:uiPriority w:val="41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6438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6438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64388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64388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F6438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64388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6438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64388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64388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64388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F6438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F6438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F6438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64388"/>
    <w:pPr>
      <w:spacing w:after="10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64388"/>
    <w:pPr>
      <w:spacing w:after="10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64388"/>
    <w:pPr>
      <w:spacing w:after="10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64388"/>
    <w:pPr>
      <w:spacing w:after="10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64388"/>
    <w:pPr>
      <w:spacing w:after="10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6438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6438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6438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64388"/>
    <w:pPr>
      <w:spacing w:after="10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64388"/>
    <w:pPr>
      <w:spacing w:after="10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64388"/>
    <w:pPr>
      <w:spacing w:after="10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64388"/>
    <w:pPr>
      <w:spacing w:after="10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6438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64388"/>
  </w:style>
  <w:style w:type="paragraph" w:styleId="TOC2">
    <w:name w:val="toc 2"/>
    <w:basedOn w:val="Normal"/>
    <w:next w:val="Normal"/>
    <w:autoRedefine/>
    <w:uiPriority w:val="39"/>
    <w:semiHidden/>
    <w:unhideWhenUsed/>
    <w:rsid w:val="00F64388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64388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64388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64388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64388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64388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64388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64388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7FA0"/>
    <w:pPr>
      <w:keepNext/>
      <w:keepLines/>
      <w:pBdr>
        <w:top w:val="none" w:sz="0" w:space="0" w:color="auto"/>
        <w:bottom w:val="none" w:sz="0" w:space="0" w:color="auto"/>
      </w:pBdr>
      <w:spacing w:after="0"/>
      <w:outlineLvl w:val="9"/>
    </w:pPr>
    <w:rPr>
      <w:color w:val="536142" w:themeColor="accent1" w:themeShade="8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217FA0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CA07C6"/>
    <w:pPr>
      <w:spacing w:before="0" w:after="0" w:line="240" w:lineRule="auto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9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8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1.png@01DB8E9C.D3F283D0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ice4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0093A3BA8F4A28B742CE1653A03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F30B5-7393-4BD4-9231-CABDCA879862}"/>
      </w:docPartPr>
      <w:docPartBody>
        <w:p w:rsidR="00712978" w:rsidRDefault="003C579B">
          <w:pPr>
            <w:pStyle w:val="620093A3BA8F4A28B742CE1653A0345B"/>
          </w:pPr>
          <w:r>
            <w:t>Time</w:t>
          </w:r>
        </w:p>
      </w:docPartBody>
    </w:docPart>
    <w:docPart>
      <w:docPartPr>
        <w:name w:val="D4FE029FDD3A410795778C30EEF83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980090-953A-465F-AA87-A71BCB1FC7A2}"/>
      </w:docPartPr>
      <w:docPartBody>
        <w:p w:rsidR="00712978" w:rsidRDefault="00D17A98" w:rsidP="00D17A98">
          <w:pPr>
            <w:pStyle w:val="D4FE029FDD3A410795778C30EEF8307E"/>
          </w:pPr>
          <w:r>
            <w:t>Time</w:t>
          </w:r>
        </w:p>
      </w:docPartBody>
    </w:docPart>
    <w:docPart>
      <w:docPartPr>
        <w:name w:val="C2667B38599C450FAB0AD736CE309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A0012-B7FD-45CE-9B36-B53CC5AE95F1}"/>
      </w:docPartPr>
      <w:docPartBody>
        <w:p w:rsidR="00054282" w:rsidRDefault="00BF6AA9" w:rsidP="00BF6AA9">
          <w:pPr>
            <w:pStyle w:val="C2667B38599C450FAB0AD736CE309FA8"/>
          </w:pPr>
          <w:r>
            <w:t>Welcome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A98"/>
    <w:rsid w:val="00054282"/>
    <w:rsid w:val="00072CE1"/>
    <w:rsid w:val="00076B34"/>
    <w:rsid w:val="0008711B"/>
    <w:rsid w:val="00092257"/>
    <w:rsid w:val="000950AC"/>
    <w:rsid w:val="000A3D00"/>
    <w:rsid w:val="000A73DE"/>
    <w:rsid w:val="000C0E93"/>
    <w:rsid w:val="000D106F"/>
    <w:rsid w:val="000D6F28"/>
    <w:rsid w:val="00103AFC"/>
    <w:rsid w:val="001168CA"/>
    <w:rsid w:val="001253E0"/>
    <w:rsid w:val="001311D3"/>
    <w:rsid w:val="00170DCE"/>
    <w:rsid w:val="001E3C59"/>
    <w:rsid w:val="001F4761"/>
    <w:rsid w:val="00242388"/>
    <w:rsid w:val="00297061"/>
    <w:rsid w:val="002A6E6C"/>
    <w:rsid w:val="002B1667"/>
    <w:rsid w:val="002C68C7"/>
    <w:rsid w:val="002D055A"/>
    <w:rsid w:val="002E093E"/>
    <w:rsid w:val="00334E44"/>
    <w:rsid w:val="003410F6"/>
    <w:rsid w:val="003414DC"/>
    <w:rsid w:val="003759EA"/>
    <w:rsid w:val="0039132E"/>
    <w:rsid w:val="00391993"/>
    <w:rsid w:val="00394E59"/>
    <w:rsid w:val="0039641D"/>
    <w:rsid w:val="003A0392"/>
    <w:rsid w:val="003A1CDA"/>
    <w:rsid w:val="003A5562"/>
    <w:rsid w:val="003C1C37"/>
    <w:rsid w:val="003C579B"/>
    <w:rsid w:val="003C5853"/>
    <w:rsid w:val="003F0D50"/>
    <w:rsid w:val="0041158A"/>
    <w:rsid w:val="00430662"/>
    <w:rsid w:val="0043219D"/>
    <w:rsid w:val="00461D80"/>
    <w:rsid w:val="00477F88"/>
    <w:rsid w:val="004B65DC"/>
    <w:rsid w:val="004F5664"/>
    <w:rsid w:val="00507739"/>
    <w:rsid w:val="00507C53"/>
    <w:rsid w:val="0053640A"/>
    <w:rsid w:val="00537BCB"/>
    <w:rsid w:val="00551731"/>
    <w:rsid w:val="005527B4"/>
    <w:rsid w:val="005A18A3"/>
    <w:rsid w:val="005A3CBC"/>
    <w:rsid w:val="005B02C3"/>
    <w:rsid w:val="00616CD2"/>
    <w:rsid w:val="006A2540"/>
    <w:rsid w:val="006F05D3"/>
    <w:rsid w:val="00702774"/>
    <w:rsid w:val="0070691A"/>
    <w:rsid w:val="00712978"/>
    <w:rsid w:val="00717619"/>
    <w:rsid w:val="00747B1C"/>
    <w:rsid w:val="0075183F"/>
    <w:rsid w:val="00763646"/>
    <w:rsid w:val="00764B78"/>
    <w:rsid w:val="00790DEE"/>
    <w:rsid w:val="007C0251"/>
    <w:rsid w:val="007C1AFB"/>
    <w:rsid w:val="007C1C36"/>
    <w:rsid w:val="007E36C9"/>
    <w:rsid w:val="00810821"/>
    <w:rsid w:val="00863B7C"/>
    <w:rsid w:val="008828F9"/>
    <w:rsid w:val="00890498"/>
    <w:rsid w:val="00892DC7"/>
    <w:rsid w:val="008A11FF"/>
    <w:rsid w:val="008A662A"/>
    <w:rsid w:val="00902A5D"/>
    <w:rsid w:val="00914AA3"/>
    <w:rsid w:val="00937508"/>
    <w:rsid w:val="00943308"/>
    <w:rsid w:val="00946156"/>
    <w:rsid w:val="00956FC9"/>
    <w:rsid w:val="009704A1"/>
    <w:rsid w:val="009C16DA"/>
    <w:rsid w:val="009C6BB4"/>
    <w:rsid w:val="009D2EBA"/>
    <w:rsid w:val="009D5BEB"/>
    <w:rsid w:val="00A531C2"/>
    <w:rsid w:val="00A767B2"/>
    <w:rsid w:val="00AC4DA4"/>
    <w:rsid w:val="00AD3D7B"/>
    <w:rsid w:val="00AE063D"/>
    <w:rsid w:val="00AE0F00"/>
    <w:rsid w:val="00B40D84"/>
    <w:rsid w:val="00B52DBF"/>
    <w:rsid w:val="00B85861"/>
    <w:rsid w:val="00B93E37"/>
    <w:rsid w:val="00BD70C3"/>
    <w:rsid w:val="00BE1BA2"/>
    <w:rsid w:val="00BE1C1D"/>
    <w:rsid w:val="00BF6AA9"/>
    <w:rsid w:val="00C10F80"/>
    <w:rsid w:val="00C14D2E"/>
    <w:rsid w:val="00C2380A"/>
    <w:rsid w:val="00C30816"/>
    <w:rsid w:val="00C442E4"/>
    <w:rsid w:val="00C50715"/>
    <w:rsid w:val="00C91D79"/>
    <w:rsid w:val="00CB7479"/>
    <w:rsid w:val="00CE6210"/>
    <w:rsid w:val="00CE6287"/>
    <w:rsid w:val="00CF29DE"/>
    <w:rsid w:val="00CF6BD9"/>
    <w:rsid w:val="00D17A98"/>
    <w:rsid w:val="00D31219"/>
    <w:rsid w:val="00D747EE"/>
    <w:rsid w:val="00D943E1"/>
    <w:rsid w:val="00DA608F"/>
    <w:rsid w:val="00DB2B62"/>
    <w:rsid w:val="00E262E3"/>
    <w:rsid w:val="00E46255"/>
    <w:rsid w:val="00E5775A"/>
    <w:rsid w:val="00E65837"/>
    <w:rsid w:val="00E77D97"/>
    <w:rsid w:val="00E95AB2"/>
    <w:rsid w:val="00EC4BE1"/>
    <w:rsid w:val="00EC7FA7"/>
    <w:rsid w:val="00F64EDC"/>
    <w:rsid w:val="00F7322C"/>
    <w:rsid w:val="00FD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3"/>
    <w:unhideWhenUsed/>
    <w:qFormat/>
    <w:rPr>
      <w:i/>
      <w:iCs/>
      <w:color w:val="80340D" w:themeColor="accent2" w:themeShade="80"/>
    </w:rPr>
  </w:style>
  <w:style w:type="paragraph" w:customStyle="1" w:styleId="620093A3BA8F4A28B742CE1653A0345B">
    <w:name w:val="620093A3BA8F4A28B742CE1653A0345B"/>
  </w:style>
  <w:style w:type="paragraph" w:customStyle="1" w:styleId="D4FE029FDD3A410795778C30EEF8307E">
    <w:name w:val="D4FE029FDD3A410795778C30EEF8307E"/>
    <w:rsid w:val="00D17A98"/>
  </w:style>
  <w:style w:type="paragraph" w:customStyle="1" w:styleId="C2667B38599C450FAB0AD736CE309FA8">
    <w:name w:val="C2667B38599C450FAB0AD736CE309FA8"/>
    <w:rsid w:val="00BF6A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01D7EFA89344A8F856027092B5075" ma:contentTypeVersion="20" ma:contentTypeDescription="Create a new document." ma:contentTypeScope="" ma:versionID="375b1a9f54a1a2575d9d506ebe7eda86">
  <xsd:schema xmlns:xsd="http://www.w3.org/2001/XMLSchema" xmlns:xs="http://www.w3.org/2001/XMLSchema" xmlns:p="http://schemas.microsoft.com/office/2006/metadata/properties" xmlns:ns1="http://schemas.microsoft.com/sharepoint/v3" xmlns:ns2="d33c2442-a497-4bf2-8178-c2e517c6367d" xmlns:ns3="57e9c615-4274-4914-b6df-8689fc6b3121" targetNamespace="http://schemas.microsoft.com/office/2006/metadata/properties" ma:root="true" ma:fieldsID="74c8bdba5f1509ae6dbc0751c978b471" ns1:_="" ns2:_="" ns3:_="">
    <xsd:import namespace="http://schemas.microsoft.com/sharepoint/v3"/>
    <xsd:import namespace="d33c2442-a497-4bf2-8178-c2e517c6367d"/>
    <xsd:import namespace="57e9c615-4274-4914-b6df-8689fc6b31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c2442-a497-4bf2-8178-c2e517c63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32881b5-e800-45b5-9690-d88bf9558a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9c615-4274-4914-b6df-8689fc6b312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f14c491-c4d9-41ef-b7d6-cda1cc50d378}" ma:internalName="TaxCatchAll" ma:showField="CatchAllData" ma:web="57e9c615-4274-4914-b6df-8689fc6b31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e9c615-4274-4914-b6df-8689fc6b3121" xsi:nil="true"/>
    <MediaServiceKeyPoints xmlns="d33c2442-a497-4bf2-8178-c2e517c6367d" xsi:nil="true"/>
    <lcf76f155ced4ddcb4097134ff3c332f xmlns="d33c2442-a497-4bf2-8178-c2e517c6367d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F5F160D-6B06-417A-AC5A-50C4B0F6A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3c2442-a497-4bf2-8178-c2e517c6367d"/>
    <ds:schemaRef ds:uri="57e9c615-4274-4914-b6df-8689fc6b3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446640-DCE5-4FC5-84E5-1A7B94D066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22D908-E5BD-4924-BD26-44FEF68C55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CC200A-4FE3-4050-B6E6-FAC5C1467AC6}">
  <ds:schemaRefs>
    <ds:schemaRef ds:uri="http://schemas.microsoft.com/office/2006/metadata/properties"/>
    <ds:schemaRef ds:uri="http://schemas.microsoft.com/office/infopath/2007/PartnerControls"/>
    <ds:schemaRef ds:uri="57e9c615-4274-4914-b6df-8689fc6b3121"/>
    <ds:schemaRef ds:uri="d33c2442-a497-4bf2-8178-c2e517c6367d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1329</TotalTime>
  <Pages>7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Sadro</dc:creator>
  <cp:keywords/>
  <cp:lastModifiedBy>Elizabeth Boals</cp:lastModifiedBy>
  <cp:revision>21</cp:revision>
  <cp:lastPrinted>2025-05-29T14:52:00Z</cp:lastPrinted>
  <dcterms:created xsi:type="dcterms:W3CDTF">2025-05-22T21:17:00Z</dcterms:created>
  <dcterms:modified xsi:type="dcterms:W3CDTF">2025-06-06T16:26:00Z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0x010100E5A01D7EFA89344A8F856027092B5075</vt:lpwstr>
  </property>
  <property fmtid="{D5CDD505-2E9C-101B-9397-08002B2CF9AE}" pid="3" name="MediaServiceImageTags">
    <vt:lpwstr/>
  </property>
  <property fmtid="{D5CDD505-2E9C-101B-9397-08002B2CF9AE}" pid="4" name="_AdHocReviewCycleID">
    <vt:i4>-636123493</vt:i4>
  </property>
  <property fmtid="{D5CDD505-2E9C-101B-9397-08002B2CF9AE}" pid="5" name="_NewReviewCycle">
    <vt:lpwstr/>
  </property>
  <property fmtid="{D5CDD505-2E9C-101B-9397-08002B2CF9AE}" pid="6" name="_PreviousAdHocReviewCycleID">
    <vt:i4>-1739847540</vt:i4>
  </property>
  <property fmtid="{D5CDD505-2E9C-101B-9397-08002B2CF9AE}" pid="7" name="_EmailSubject">
    <vt:lpwstr>Headshot for EATS</vt:lpwstr>
  </property>
  <property fmtid="{D5CDD505-2E9C-101B-9397-08002B2CF9AE}" pid="8" name="_AuthorEmail">
    <vt:lpwstr>csadro@law.stetson.edu</vt:lpwstr>
  </property>
  <property fmtid="{D5CDD505-2E9C-101B-9397-08002B2CF9AE}" pid="9" name="_AuthorEmailDisplayName">
    <vt:lpwstr>Carson Sadro</vt:lpwstr>
  </property>
  <property fmtid="{D5CDD505-2E9C-101B-9397-08002B2CF9AE}" pid="11" name="GrammarlyDocumentId">
    <vt:lpwstr>3c5776e3-ab84-4387-aa94-c4b7fae45335</vt:lpwstr>
  </property>
</Properties>
</file>